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E4" w:rsidRPr="00DF2CE4" w:rsidRDefault="00DF2CE4" w:rsidP="009F06D2">
      <w:pPr>
        <w:spacing w:after="0"/>
        <w:rPr>
          <w:rFonts w:cs="Arial"/>
          <w:b/>
          <w:sz w:val="22"/>
          <w:szCs w:val="22"/>
        </w:rPr>
      </w:pPr>
      <w:r w:rsidRPr="00DF2CE4">
        <w:rPr>
          <w:rFonts w:cs="Arial"/>
          <w:b/>
          <w:sz w:val="22"/>
          <w:szCs w:val="22"/>
        </w:rPr>
        <w:t>Fotodokumentacija obnove krova Kući Sv. Josipa Radnika u Varaždinu, Udruga Sveti Lovro, Zajednica Cenacolo</w:t>
      </w:r>
    </w:p>
    <w:p w:rsidR="00DF2CE4" w:rsidRDefault="00DF2CE4" w:rsidP="009F06D2">
      <w:pPr>
        <w:spacing w:after="0"/>
        <w:rPr>
          <w:rFonts w:cs="Arial"/>
          <w:sz w:val="22"/>
          <w:szCs w:val="22"/>
        </w:rPr>
      </w:pP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  <w:bookmarkStart w:id="0" w:name="_GoBack"/>
      <w:bookmarkEnd w:id="0"/>
      <w:r>
        <w:rPr>
          <w:rFonts w:cs="Arial"/>
          <w:sz w:val="22"/>
          <w:szCs w:val="22"/>
        </w:rPr>
        <w:t>Prije:</w:t>
      </w:r>
    </w:p>
    <w:p w:rsidR="007136E1" w:rsidRDefault="00DF2CE4" w:rsidP="009F06D2">
      <w:pPr>
        <w:spacing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7136E1">
        <w:rPr>
          <w:rFonts w:cs="Arial"/>
          <w:noProof/>
          <w:sz w:val="22"/>
          <w:szCs w:val="22"/>
        </w:rPr>
        <w:drawing>
          <wp:inline distT="0" distB="0" distL="0" distR="0">
            <wp:extent cx="2700000" cy="1620000"/>
            <wp:effectExtent l="0" t="0" r="5715" b="0"/>
            <wp:docPr id="1" name="Slika 1" descr="C:\Users\Tanja\Desktop\Lions\Cenacolo krov\LIONS-regata-donacija\20180512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esktop\Lions\Cenacolo krov\LIONS-regata-donacija\20180512_12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      </w:t>
      </w:r>
      <w:r w:rsidR="007136E1">
        <w:rPr>
          <w:rFonts w:cs="Arial"/>
          <w:sz w:val="22"/>
          <w:szCs w:val="22"/>
        </w:rPr>
        <w:t xml:space="preserve"> </w:t>
      </w:r>
      <w:r w:rsidR="007136E1">
        <w:rPr>
          <w:rFonts w:cs="Arial"/>
          <w:noProof/>
          <w:sz w:val="22"/>
          <w:szCs w:val="22"/>
        </w:rPr>
        <w:drawing>
          <wp:inline distT="0" distB="0" distL="0" distR="0">
            <wp:extent cx="2700000" cy="1620000"/>
            <wp:effectExtent l="0" t="0" r="5715" b="0"/>
            <wp:docPr id="4" name="Slika 4" descr="C:\Users\Tanja\Desktop\Lions\Cenacolo krov\LIONS-regata-donacija\20180512_12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esktop\Lions\Cenacolo krov\LIONS-regata-donacija\20180512_12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 toku rada:</w:t>
      </w: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2159663" cy="1620000"/>
            <wp:effectExtent l="0" t="0" r="0" b="0"/>
            <wp:docPr id="5" name="Slika 5" descr="C:\Users\Tanja\Desktop\Lions\Cenacolo krov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ja\Desktop\Lions\Cenacolo krov\IMG_1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6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CE4">
        <w:rPr>
          <w:rFonts w:cs="Arial"/>
          <w:sz w:val="22"/>
          <w:szCs w:val="22"/>
        </w:rPr>
        <w:t xml:space="preserve">         </w:t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noProof/>
          <w:sz w:val="22"/>
          <w:szCs w:val="22"/>
        </w:rPr>
        <w:drawing>
          <wp:inline distT="0" distB="0" distL="0" distR="0">
            <wp:extent cx="2159663" cy="1620000"/>
            <wp:effectExtent l="0" t="0" r="0" b="0"/>
            <wp:docPr id="6" name="Slika 6" descr="C:\Users\Tanja\Desktop\Lions\Cenacolo krov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esktop\Lions\Cenacolo krov\IMG_1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6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 </w:t>
      </w: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</w:p>
    <w:p w:rsidR="00DF2CE4" w:rsidRDefault="00DF2CE4" w:rsidP="009F06D2">
      <w:pPr>
        <w:spacing w:after="0"/>
        <w:rPr>
          <w:rFonts w:cs="Arial"/>
          <w:sz w:val="22"/>
          <w:szCs w:val="22"/>
        </w:rPr>
      </w:pP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 završetku:</w:t>
      </w:r>
    </w:p>
    <w:p w:rsidR="007136E1" w:rsidRDefault="00DF2CE4" w:rsidP="009F06D2">
      <w:pPr>
        <w:spacing w:after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2158920" cy="1620000"/>
            <wp:effectExtent l="0" t="0" r="0" b="0"/>
            <wp:docPr id="7" name="Slika 7" descr="C:\Users\Tanja\Desktop\Lions\Cenacolo krov\de1bd1a4-3a14-4187-9508-14c45118b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esktop\Lions\Cenacolo krov\de1bd1a4-3a14-4187-9508-14c45118b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2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  </w:t>
      </w:r>
      <w:r>
        <w:rPr>
          <w:rFonts w:cs="Arial"/>
          <w:noProof/>
          <w:sz w:val="22"/>
          <w:szCs w:val="22"/>
        </w:rPr>
        <w:drawing>
          <wp:inline distT="0" distB="0" distL="0" distR="0">
            <wp:extent cx="2158920" cy="1620000"/>
            <wp:effectExtent l="0" t="0" r="0" b="0"/>
            <wp:docPr id="8" name="Slika 8" descr="C:\Users\Tanja\Desktop\Lions\Cenacolo krov\e6d24f3a-6bec-41bc-b1ee-b6418f43e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esktop\Lions\Cenacolo krov\e6d24f3a-6bec-41bc-b1ee-b6418f43ef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2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noProof/>
          <w:sz w:val="22"/>
          <w:szCs w:val="22"/>
        </w:rPr>
        <w:drawing>
          <wp:inline distT="0" distB="0" distL="0" distR="0">
            <wp:extent cx="2158920" cy="1620000"/>
            <wp:effectExtent l="0" t="0" r="0" b="0"/>
            <wp:docPr id="9" name="Slika 9" descr="C:\Users\Tanja\Desktop\Lions\Cenacolo krov\6038aa99-28cf-466e-8bbc-89ebad9b7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ja\Desktop\Lions\Cenacolo krov\6038aa99-28cf-466e-8bbc-89ebad9b7f0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2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</w:p>
    <w:p w:rsidR="007136E1" w:rsidRDefault="007136E1" w:rsidP="009F06D2">
      <w:pPr>
        <w:spacing w:after="0"/>
        <w:rPr>
          <w:rFonts w:cs="Arial"/>
          <w:sz w:val="22"/>
          <w:szCs w:val="22"/>
        </w:rPr>
      </w:pPr>
    </w:p>
    <w:p w:rsidR="009F06D2" w:rsidRDefault="002956F3" w:rsidP="009F06D2">
      <w:pPr>
        <w:spacing w:after="0"/>
        <w:rPr>
          <w:rFonts w:cs="Arial"/>
          <w:sz w:val="22"/>
          <w:szCs w:val="22"/>
        </w:rPr>
      </w:pPr>
      <w:r w:rsidRPr="009F06D2">
        <w:rPr>
          <w:rFonts w:cs="Arial"/>
          <w:sz w:val="22"/>
          <w:szCs w:val="22"/>
        </w:rPr>
        <w:t>U Varaždinu</w:t>
      </w:r>
      <w:r w:rsidR="009F06D2" w:rsidRPr="009F06D2">
        <w:rPr>
          <w:rFonts w:cs="Arial"/>
          <w:sz w:val="22"/>
          <w:szCs w:val="22"/>
        </w:rPr>
        <w:t xml:space="preserve">, </w:t>
      </w:r>
      <w:r w:rsidRPr="009F06D2">
        <w:rPr>
          <w:rFonts w:cs="Arial"/>
          <w:sz w:val="22"/>
          <w:szCs w:val="22"/>
        </w:rPr>
        <w:t>8.1.2019</w:t>
      </w:r>
      <w:r w:rsidR="009F06D2">
        <w:rPr>
          <w:rFonts w:cs="Arial"/>
          <w:sz w:val="22"/>
          <w:szCs w:val="22"/>
        </w:rPr>
        <w:t>.</w:t>
      </w:r>
      <w:r w:rsidR="009F06D2">
        <w:rPr>
          <w:rFonts w:cs="Arial"/>
          <w:sz w:val="22"/>
          <w:szCs w:val="22"/>
        </w:rPr>
        <w:tab/>
      </w:r>
      <w:r w:rsidR="009F06D2">
        <w:rPr>
          <w:rFonts w:cs="Arial"/>
          <w:sz w:val="22"/>
          <w:szCs w:val="22"/>
        </w:rPr>
        <w:tab/>
      </w:r>
      <w:r w:rsidR="009F06D2">
        <w:rPr>
          <w:rFonts w:cs="Arial"/>
          <w:sz w:val="22"/>
          <w:szCs w:val="22"/>
        </w:rPr>
        <w:tab/>
      </w:r>
      <w:r w:rsidR="009F06D2">
        <w:rPr>
          <w:rFonts w:cs="Arial"/>
          <w:sz w:val="22"/>
          <w:szCs w:val="22"/>
        </w:rPr>
        <w:tab/>
      </w:r>
      <w:r w:rsidR="009F06D2">
        <w:rPr>
          <w:rFonts w:cs="Arial"/>
          <w:sz w:val="22"/>
          <w:szCs w:val="22"/>
        </w:rPr>
        <w:tab/>
      </w:r>
      <w:r w:rsidR="009F06D2">
        <w:rPr>
          <w:rFonts w:cs="Arial"/>
          <w:sz w:val="22"/>
          <w:szCs w:val="22"/>
        </w:rPr>
        <w:tab/>
      </w:r>
      <w:r w:rsidR="009F06D2">
        <w:rPr>
          <w:rFonts w:cs="Arial"/>
          <w:sz w:val="22"/>
          <w:szCs w:val="22"/>
        </w:rPr>
        <w:tab/>
      </w:r>
      <w:r w:rsidR="001D4CEF" w:rsidRPr="009F06D2">
        <w:rPr>
          <w:rFonts w:cs="Arial"/>
          <w:sz w:val="22"/>
          <w:szCs w:val="22"/>
        </w:rPr>
        <w:t>Ivica Dobranić</w:t>
      </w:r>
      <w:r w:rsidR="009F06D2">
        <w:rPr>
          <w:rFonts w:cs="Arial"/>
          <w:sz w:val="22"/>
          <w:szCs w:val="22"/>
        </w:rPr>
        <w:t xml:space="preserve">, </w:t>
      </w:r>
    </w:p>
    <w:p w:rsidR="001D4CEF" w:rsidRPr="009F06D2" w:rsidRDefault="009F06D2" w:rsidP="009F06D2">
      <w:pPr>
        <w:spacing w:after="0"/>
        <w:ind w:left="5664"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voditelj </w:t>
      </w:r>
      <w:r w:rsidRPr="009F06D2">
        <w:rPr>
          <w:rFonts w:cs="Arial"/>
          <w:sz w:val="22"/>
          <w:szCs w:val="22"/>
        </w:rPr>
        <w:t>Kući Sv. Josipa Radnika u Varaždinu</w:t>
      </w:r>
      <w:r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ab/>
        <w:t>Udruga Sveti Lovro, Zajednica Cenacolo</w:t>
      </w:r>
    </w:p>
    <w:sectPr w:rsidR="001D4CEF" w:rsidRPr="009F06D2" w:rsidSect="00DF2CE4">
      <w:footerReference w:type="default" r:id="rId15"/>
      <w:headerReference w:type="first" r:id="rId16"/>
      <w:footerReference w:type="first" r:id="rId17"/>
      <w:pgSz w:w="11906" w:h="16838" w:code="9"/>
      <w:pgMar w:top="1276" w:right="282" w:bottom="993" w:left="851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A60" w:rsidRDefault="00AD5A60" w:rsidP="005753CC">
      <w:pPr>
        <w:spacing w:after="0" w:line="240" w:lineRule="auto"/>
      </w:pPr>
      <w:r>
        <w:separator/>
      </w:r>
    </w:p>
  </w:endnote>
  <w:endnote w:type="continuationSeparator" w:id="0">
    <w:p w:rsidR="00AD5A60" w:rsidRDefault="00AD5A60" w:rsidP="00575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7F7" w:rsidRDefault="00A877F7">
    <w:pPr>
      <w:pStyle w:val="Podnoje"/>
    </w:pPr>
  </w:p>
  <w:p w:rsidR="00A877F7" w:rsidRDefault="00A877F7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7F7" w:rsidRDefault="00A877F7" w:rsidP="00A877F7">
    <w:pPr>
      <w:pStyle w:val="Podnoje"/>
      <w:ind w:left="-851"/>
    </w:pPr>
    <w:r>
      <w:rPr>
        <w:noProof/>
      </w:rPr>
      <w:drawing>
        <wp:inline distT="0" distB="0" distL="0" distR="0" wp14:anchorId="06C070FA" wp14:editId="1FBACE03">
          <wp:extent cx="6913188" cy="542210"/>
          <wp:effectExtent l="19050" t="0" r="1962" b="0"/>
          <wp:docPr id="11" name="Picture 2" descr="::MEMO 2012 - JPG:MEMO 2012-Racu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MEMO 2012 - JPG:MEMO 2012-Racun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13188" cy="542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A60" w:rsidRDefault="00AD5A60" w:rsidP="005753CC">
      <w:pPr>
        <w:spacing w:after="0" w:line="240" w:lineRule="auto"/>
      </w:pPr>
      <w:r>
        <w:separator/>
      </w:r>
    </w:p>
  </w:footnote>
  <w:footnote w:type="continuationSeparator" w:id="0">
    <w:p w:rsidR="00AD5A60" w:rsidRDefault="00AD5A60" w:rsidP="00575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7F7" w:rsidRDefault="00D27A90" w:rsidP="00A877F7">
    <w:pPr>
      <w:pStyle w:val="Zaglavlje"/>
      <w:ind w:left="-851"/>
    </w:pPr>
    <w:r>
      <w:rPr>
        <w:noProof/>
      </w:rPr>
      <w:drawing>
        <wp:inline distT="0" distB="0" distL="0" distR="0" wp14:anchorId="53CFE2A8" wp14:editId="69373A32">
          <wp:extent cx="6675948" cy="965538"/>
          <wp:effectExtent l="19050" t="0" r="0" b="0"/>
          <wp:docPr id="10" name="Picture 1" descr="::MEMO 2012 - JPG:MEMO 2012-Uglja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MEMO 2012 - JPG:MEMO 2012-Uglja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0206" cy="9661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695"/>
    <w:rsid w:val="00004043"/>
    <w:rsid w:val="00022EF4"/>
    <w:rsid w:val="0004605D"/>
    <w:rsid w:val="00066BCD"/>
    <w:rsid w:val="000723BE"/>
    <w:rsid w:val="00074EB7"/>
    <w:rsid w:val="000C755A"/>
    <w:rsid w:val="000D11A6"/>
    <w:rsid w:val="000F250E"/>
    <w:rsid w:val="00111D3B"/>
    <w:rsid w:val="001341AF"/>
    <w:rsid w:val="00134291"/>
    <w:rsid w:val="00160850"/>
    <w:rsid w:val="0017147D"/>
    <w:rsid w:val="00173104"/>
    <w:rsid w:val="00182F41"/>
    <w:rsid w:val="001C37F8"/>
    <w:rsid w:val="001C3ED4"/>
    <w:rsid w:val="001D38CC"/>
    <w:rsid w:val="001D4CEF"/>
    <w:rsid w:val="001E749F"/>
    <w:rsid w:val="0024393A"/>
    <w:rsid w:val="00265EA2"/>
    <w:rsid w:val="002936A1"/>
    <w:rsid w:val="002956F3"/>
    <w:rsid w:val="002B7E96"/>
    <w:rsid w:val="002C1BFE"/>
    <w:rsid w:val="002C7873"/>
    <w:rsid w:val="0030070F"/>
    <w:rsid w:val="00321052"/>
    <w:rsid w:val="0036209A"/>
    <w:rsid w:val="0036254F"/>
    <w:rsid w:val="00376695"/>
    <w:rsid w:val="00385F41"/>
    <w:rsid w:val="003A369A"/>
    <w:rsid w:val="003B6A2C"/>
    <w:rsid w:val="003F3896"/>
    <w:rsid w:val="00403CA3"/>
    <w:rsid w:val="00465602"/>
    <w:rsid w:val="0048142B"/>
    <w:rsid w:val="0048319E"/>
    <w:rsid w:val="00485EEB"/>
    <w:rsid w:val="004B5AAA"/>
    <w:rsid w:val="004E2B45"/>
    <w:rsid w:val="004F5154"/>
    <w:rsid w:val="00500C72"/>
    <w:rsid w:val="00517F40"/>
    <w:rsid w:val="005214A5"/>
    <w:rsid w:val="00546585"/>
    <w:rsid w:val="00565522"/>
    <w:rsid w:val="005667F2"/>
    <w:rsid w:val="005753CC"/>
    <w:rsid w:val="00581430"/>
    <w:rsid w:val="005A4659"/>
    <w:rsid w:val="005B64DE"/>
    <w:rsid w:val="005C3578"/>
    <w:rsid w:val="005F0214"/>
    <w:rsid w:val="00602119"/>
    <w:rsid w:val="0060659E"/>
    <w:rsid w:val="006076B3"/>
    <w:rsid w:val="0061173E"/>
    <w:rsid w:val="0061231E"/>
    <w:rsid w:val="00622618"/>
    <w:rsid w:val="00643D24"/>
    <w:rsid w:val="006577BD"/>
    <w:rsid w:val="006C478D"/>
    <w:rsid w:val="006D316C"/>
    <w:rsid w:val="006D5687"/>
    <w:rsid w:val="006D786A"/>
    <w:rsid w:val="00701BC4"/>
    <w:rsid w:val="007136E1"/>
    <w:rsid w:val="00747B74"/>
    <w:rsid w:val="007517C3"/>
    <w:rsid w:val="007518B8"/>
    <w:rsid w:val="007525A5"/>
    <w:rsid w:val="00757BF5"/>
    <w:rsid w:val="0076538F"/>
    <w:rsid w:val="007750F4"/>
    <w:rsid w:val="007B5532"/>
    <w:rsid w:val="007F2524"/>
    <w:rsid w:val="00822B91"/>
    <w:rsid w:val="00842FBE"/>
    <w:rsid w:val="008559F3"/>
    <w:rsid w:val="00856B58"/>
    <w:rsid w:val="008C4413"/>
    <w:rsid w:val="008C7827"/>
    <w:rsid w:val="008E0DEB"/>
    <w:rsid w:val="008F5C46"/>
    <w:rsid w:val="00900B0D"/>
    <w:rsid w:val="0092069B"/>
    <w:rsid w:val="00920C63"/>
    <w:rsid w:val="009566DE"/>
    <w:rsid w:val="00964310"/>
    <w:rsid w:val="00967673"/>
    <w:rsid w:val="00971630"/>
    <w:rsid w:val="009721BA"/>
    <w:rsid w:val="00977E26"/>
    <w:rsid w:val="009A5DA5"/>
    <w:rsid w:val="009C4067"/>
    <w:rsid w:val="009E065F"/>
    <w:rsid w:val="009F06D2"/>
    <w:rsid w:val="009F06EC"/>
    <w:rsid w:val="009F0BCC"/>
    <w:rsid w:val="00A102FA"/>
    <w:rsid w:val="00A305B0"/>
    <w:rsid w:val="00A40DE6"/>
    <w:rsid w:val="00A43F76"/>
    <w:rsid w:val="00A7350C"/>
    <w:rsid w:val="00A8112A"/>
    <w:rsid w:val="00A82487"/>
    <w:rsid w:val="00A877F7"/>
    <w:rsid w:val="00A907CE"/>
    <w:rsid w:val="00A90CA4"/>
    <w:rsid w:val="00AD5A60"/>
    <w:rsid w:val="00AF322B"/>
    <w:rsid w:val="00AF465F"/>
    <w:rsid w:val="00B13FBA"/>
    <w:rsid w:val="00B26639"/>
    <w:rsid w:val="00B4250F"/>
    <w:rsid w:val="00B93E6F"/>
    <w:rsid w:val="00BD5101"/>
    <w:rsid w:val="00BE0A2B"/>
    <w:rsid w:val="00BF36B1"/>
    <w:rsid w:val="00BF5308"/>
    <w:rsid w:val="00C47593"/>
    <w:rsid w:val="00C65C88"/>
    <w:rsid w:val="00CC179E"/>
    <w:rsid w:val="00CC1B03"/>
    <w:rsid w:val="00D00276"/>
    <w:rsid w:val="00D221FE"/>
    <w:rsid w:val="00D27A90"/>
    <w:rsid w:val="00D27C2C"/>
    <w:rsid w:val="00D93064"/>
    <w:rsid w:val="00DE1BD4"/>
    <w:rsid w:val="00DF2CE4"/>
    <w:rsid w:val="00E079EA"/>
    <w:rsid w:val="00E42CD4"/>
    <w:rsid w:val="00E5647C"/>
    <w:rsid w:val="00EC22ED"/>
    <w:rsid w:val="00ED0726"/>
    <w:rsid w:val="00ED4F44"/>
    <w:rsid w:val="00F220EA"/>
    <w:rsid w:val="00F278CF"/>
    <w:rsid w:val="00F456BD"/>
    <w:rsid w:val="00F5118C"/>
    <w:rsid w:val="00F764A0"/>
    <w:rsid w:val="00F968EC"/>
    <w:rsid w:val="00FD388D"/>
    <w:rsid w:val="00FE1431"/>
    <w:rsid w:val="00FE18E7"/>
    <w:rsid w:val="00FE7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hr-HR" w:eastAsia="hr-HR" w:bidi="ar-SA"/>
      </w:rPr>
    </w:rPrDefault>
    <w:pPrDefault>
      <w:pPr>
        <w:spacing w:after="160" w:line="312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695"/>
  </w:style>
  <w:style w:type="paragraph" w:styleId="Naslov1">
    <w:name w:val="heading 1"/>
    <w:basedOn w:val="Normal"/>
    <w:next w:val="Normal"/>
    <w:link w:val="Naslov1Char"/>
    <w:uiPriority w:val="9"/>
    <w:qFormat/>
    <w:rsid w:val="00376695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7669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75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753CC"/>
    <w:rPr>
      <w:lang w:val="it-IT"/>
    </w:rPr>
  </w:style>
  <w:style w:type="paragraph" w:styleId="Podnoje">
    <w:name w:val="footer"/>
    <w:basedOn w:val="Normal"/>
    <w:link w:val="PodnojeChar"/>
    <w:uiPriority w:val="99"/>
    <w:unhideWhenUsed/>
    <w:rsid w:val="00575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753CC"/>
    <w:rPr>
      <w:lang w:val="it-I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7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753CC"/>
    <w:rPr>
      <w:rFonts w:ascii="Tahoma" w:hAnsi="Tahoma" w:cs="Tahoma"/>
      <w:sz w:val="16"/>
      <w:szCs w:val="16"/>
      <w:lang w:val="it-IT"/>
    </w:rPr>
  </w:style>
  <w:style w:type="character" w:customStyle="1" w:styleId="Naslov1Char">
    <w:name w:val="Naslov 1 Char"/>
    <w:basedOn w:val="Zadanifontodlomka"/>
    <w:link w:val="Naslov1"/>
    <w:uiPriority w:val="9"/>
    <w:rsid w:val="00376695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376695"/>
    <w:rPr>
      <w:rFonts w:asciiTheme="majorHAnsi" w:eastAsiaTheme="majorEastAsia" w:hAnsiTheme="majorHAnsi" w:cstheme="majorBidi"/>
      <w:sz w:val="36"/>
      <w:szCs w:val="3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7669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7669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6695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7669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7669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76695"/>
    <w:rPr>
      <w:rFonts w:asciiTheme="majorHAnsi" w:eastAsiaTheme="majorEastAsia" w:hAnsiTheme="majorHAnsi" w:cstheme="majorBidi"/>
      <w:caps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76695"/>
    <w:rPr>
      <w:rFonts w:asciiTheme="majorHAnsi" w:eastAsiaTheme="majorEastAsia" w:hAnsiTheme="majorHAnsi" w:cstheme="majorBidi"/>
      <w:i/>
      <w:iCs/>
      <w:caps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376695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37669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NaslovChar">
    <w:name w:val="Naslov Char"/>
    <w:basedOn w:val="Zadanifontodlomka"/>
    <w:link w:val="Naslov"/>
    <w:uiPriority w:val="10"/>
    <w:rsid w:val="0037669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7669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376695"/>
    <w:rPr>
      <w:color w:val="000000" w:themeColor="text1"/>
      <w:sz w:val="24"/>
      <w:szCs w:val="24"/>
    </w:rPr>
  </w:style>
  <w:style w:type="character" w:styleId="Naglaeno">
    <w:name w:val="Strong"/>
    <w:basedOn w:val="Zadanifontodlomka"/>
    <w:uiPriority w:val="22"/>
    <w:qFormat/>
    <w:rsid w:val="0037669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Istaknuto">
    <w:name w:val="Emphasis"/>
    <w:basedOn w:val="Zadanifontodlomka"/>
    <w:uiPriority w:val="20"/>
    <w:qFormat/>
    <w:rsid w:val="00376695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proreda">
    <w:name w:val="No Spacing"/>
    <w:uiPriority w:val="1"/>
    <w:qFormat/>
    <w:rsid w:val="00376695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37669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376695"/>
    <w:rPr>
      <w:rFonts w:asciiTheme="majorHAnsi" w:eastAsiaTheme="majorEastAsia" w:hAnsiTheme="majorHAnsi" w:cstheme="majorBidi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7669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76695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376695"/>
    <w:rPr>
      <w:i/>
      <w:iCs/>
      <w:color w:val="auto"/>
    </w:rPr>
  </w:style>
  <w:style w:type="character" w:styleId="Jakoisticanje">
    <w:name w:val="Intense Emphasis"/>
    <w:basedOn w:val="Zadanifontodlomka"/>
    <w:uiPriority w:val="21"/>
    <w:qFormat/>
    <w:rsid w:val="00376695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Neupadljivareferenca">
    <w:name w:val="Subtle Reference"/>
    <w:basedOn w:val="Zadanifontodlomka"/>
    <w:uiPriority w:val="31"/>
    <w:qFormat/>
    <w:rsid w:val="0037669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37669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aslovknjige">
    <w:name w:val="Book Title"/>
    <w:basedOn w:val="Zadanifontodlomka"/>
    <w:uiPriority w:val="33"/>
    <w:qFormat/>
    <w:rsid w:val="0037669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376695"/>
    <w:pPr>
      <w:outlineLvl w:val="9"/>
    </w:pPr>
  </w:style>
  <w:style w:type="table" w:styleId="Reetkatablice">
    <w:name w:val="Table Grid"/>
    <w:basedOn w:val="Obinatablica"/>
    <w:rsid w:val="00295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hr-HR" w:eastAsia="hr-HR" w:bidi="ar-SA"/>
      </w:rPr>
    </w:rPrDefault>
    <w:pPrDefault>
      <w:pPr>
        <w:spacing w:after="160" w:line="312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695"/>
  </w:style>
  <w:style w:type="paragraph" w:styleId="Naslov1">
    <w:name w:val="heading 1"/>
    <w:basedOn w:val="Normal"/>
    <w:next w:val="Normal"/>
    <w:link w:val="Naslov1Char"/>
    <w:uiPriority w:val="9"/>
    <w:qFormat/>
    <w:rsid w:val="00376695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7669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7669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75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753CC"/>
    <w:rPr>
      <w:lang w:val="it-IT"/>
    </w:rPr>
  </w:style>
  <w:style w:type="paragraph" w:styleId="Podnoje">
    <w:name w:val="footer"/>
    <w:basedOn w:val="Normal"/>
    <w:link w:val="PodnojeChar"/>
    <w:uiPriority w:val="99"/>
    <w:unhideWhenUsed/>
    <w:rsid w:val="00575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753CC"/>
    <w:rPr>
      <w:lang w:val="it-I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7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753CC"/>
    <w:rPr>
      <w:rFonts w:ascii="Tahoma" w:hAnsi="Tahoma" w:cs="Tahoma"/>
      <w:sz w:val="16"/>
      <w:szCs w:val="16"/>
      <w:lang w:val="it-IT"/>
    </w:rPr>
  </w:style>
  <w:style w:type="character" w:customStyle="1" w:styleId="Naslov1Char">
    <w:name w:val="Naslov 1 Char"/>
    <w:basedOn w:val="Zadanifontodlomka"/>
    <w:link w:val="Naslov1"/>
    <w:uiPriority w:val="9"/>
    <w:rsid w:val="00376695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376695"/>
    <w:rPr>
      <w:rFonts w:asciiTheme="majorHAnsi" w:eastAsiaTheme="majorEastAsia" w:hAnsiTheme="majorHAnsi" w:cstheme="majorBidi"/>
      <w:sz w:val="36"/>
      <w:szCs w:val="3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7669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7669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6695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7669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7669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76695"/>
    <w:rPr>
      <w:rFonts w:asciiTheme="majorHAnsi" w:eastAsiaTheme="majorEastAsia" w:hAnsiTheme="majorHAnsi" w:cstheme="majorBidi"/>
      <w:caps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76695"/>
    <w:rPr>
      <w:rFonts w:asciiTheme="majorHAnsi" w:eastAsiaTheme="majorEastAsia" w:hAnsiTheme="majorHAnsi" w:cstheme="majorBidi"/>
      <w:i/>
      <w:iCs/>
      <w:caps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376695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37669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NaslovChar">
    <w:name w:val="Naslov Char"/>
    <w:basedOn w:val="Zadanifontodlomka"/>
    <w:link w:val="Naslov"/>
    <w:uiPriority w:val="10"/>
    <w:rsid w:val="0037669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7669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376695"/>
    <w:rPr>
      <w:color w:val="000000" w:themeColor="text1"/>
      <w:sz w:val="24"/>
      <w:szCs w:val="24"/>
    </w:rPr>
  </w:style>
  <w:style w:type="character" w:styleId="Naglaeno">
    <w:name w:val="Strong"/>
    <w:basedOn w:val="Zadanifontodlomka"/>
    <w:uiPriority w:val="22"/>
    <w:qFormat/>
    <w:rsid w:val="0037669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Istaknuto">
    <w:name w:val="Emphasis"/>
    <w:basedOn w:val="Zadanifontodlomka"/>
    <w:uiPriority w:val="20"/>
    <w:qFormat/>
    <w:rsid w:val="00376695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proreda">
    <w:name w:val="No Spacing"/>
    <w:uiPriority w:val="1"/>
    <w:qFormat/>
    <w:rsid w:val="00376695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37669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376695"/>
    <w:rPr>
      <w:rFonts w:asciiTheme="majorHAnsi" w:eastAsiaTheme="majorEastAsia" w:hAnsiTheme="majorHAnsi" w:cstheme="majorBidi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7669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76695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376695"/>
    <w:rPr>
      <w:i/>
      <w:iCs/>
      <w:color w:val="auto"/>
    </w:rPr>
  </w:style>
  <w:style w:type="character" w:styleId="Jakoisticanje">
    <w:name w:val="Intense Emphasis"/>
    <w:basedOn w:val="Zadanifontodlomka"/>
    <w:uiPriority w:val="21"/>
    <w:qFormat/>
    <w:rsid w:val="00376695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Neupadljivareferenca">
    <w:name w:val="Subtle Reference"/>
    <w:basedOn w:val="Zadanifontodlomka"/>
    <w:uiPriority w:val="31"/>
    <w:qFormat/>
    <w:rsid w:val="0037669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37669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aslovknjige">
    <w:name w:val="Book Title"/>
    <w:basedOn w:val="Zadanifontodlomka"/>
    <w:uiPriority w:val="33"/>
    <w:qFormat/>
    <w:rsid w:val="0037669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376695"/>
    <w:pPr>
      <w:outlineLvl w:val="9"/>
    </w:pPr>
  </w:style>
  <w:style w:type="table" w:styleId="Reetkatablice">
    <w:name w:val="Table Grid"/>
    <w:basedOn w:val="Obinatablica"/>
    <w:rsid w:val="00295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bra\Desktop\m%20-%20Varazdin%20&#8211;%20kopija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23E91-543A-439C-A4B5-CC4823DB0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 - Varazdin – kopija (3).dotx</Template>
  <TotalTime>23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dobra</dc:creator>
  <cp:lastModifiedBy>Tanja</cp:lastModifiedBy>
  <cp:revision>7</cp:revision>
  <cp:lastPrinted>2012-01-05T13:39:00Z</cp:lastPrinted>
  <dcterms:created xsi:type="dcterms:W3CDTF">2019-01-10T07:41:00Z</dcterms:created>
  <dcterms:modified xsi:type="dcterms:W3CDTF">2019-01-16T10:19:00Z</dcterms:modified>
</cp:coreProperties>
</file>