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253C0E" w14:textId="77777777" w:rsidR="009534DD" w:rsidRDefault="009534DD" w:rsidP="0054744D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E7DB82E" w14:textId="77777777" w:rsidR="0054744D" w:rsidRDefault="0054744D" w:rsidP="0054744D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744D">
        <w:rPr>
          <w:rFonts w:ascii="Arial" w:hAnsi="Arial" w:cs="Arial"/>
          <w:b/>
          <w:sz w:val="22"/>
          <w:szCs w:val="22"/>
        </w:rPr>
        <w:t xml:space="preserve">L I O N S </w:t>
      </w:r>
      <w:r w:rsidR="001B511D">
        <w:rPr>
          <w:rFonts w:ascii="Arial" w:hAnsi="Arial" w:cs="Arial"/>
          <w:b/>
          <w:sz w:val="22"/>
          <w:szCs w:val="22"/>
        </w:rPr>
        <w:t xml:space="preserve"> </w:t>
      </w:r>
      <w:r w:rsidRPr="0054744D">
        <w:rPr>
          <w:rFonts w:ascii="Arial" w:hAnsi="Arial" w:cs="Arial"/>
          <w:b/>
          <w:sz w:val="22"/>
          <w:szCs w:val="22"/>
        </w:rPr>
        <w:t xml:space="preserve">C L U B S </w:t>
      </w:r>
      <w:r w:rsidR="001B511D">
        <w:rPr>
          <w:rFonts w:ascii="Arial" w:hAnsi="Arial" w:cs="Arial"/>
          <w:b/>
          <w:sz w:val="22"/>
          <w:szCs w:val="22"/>
        </w:rPr>
        <w:t xml:space="preserve"> </w:t>
      </w:r>
      <w:r w:rsidRPr="0054744D">
        <w:rPr>
          <w:rFonts w:ascii="Arial" w:hAnsi="Arial" w:cs="Arial"/>
          <w:b/>
          <w:sz w:val="22"/>
          <w:szCs w:val="22"/>
        </w:rPr>
        <w:t xml:space="preserve">I N T E R N A T I O N A L – D I S T R I C T 126 – </w:t>
      </w:r>
    </w:p>
    <w:p w14:paraId="380FA769" w14:textId="77777777" w:rsidR="004A5540" w:rsidRDefault="0054744D" w:rsidP="0054744D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744D">
        <w:rPr>
          <w:rFonts w:ascii="Arial" w:hAnsi="Arial" w:cs="Arial"/>
          <w:b/>
          <w:sz w:val="22"/>
          <w:szCs w:val="22"/>
        </w:rPr>
        <w:t>H R VA T S K A</w:t>
      </w:r>
    </w:p>
    <w:p w14:paraId="4B9633CC" w14:textId="0D9912BD" w:rsidR="000F2055" w:rsidRPr="00B75CB4" w:rsidRDefault="00D716D0" w:rsidP="009534D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FD6523" wp14:editId="352CAA96">
                <wp:simplePos x="0" y="0"/>
                <wp:positionH relativeFrom="margin">
                  <wp:posOffset>-255270</wp:posOffset>
                </wp:positionH>
                <wp:positionV relativeFrom="margin">
                  <wp:posOffset>1905</wp:posOffset>
                </wp:positionV>
                <wp:extent cx="1724025" cy="10046335"/>
                <wp:effectExtent l="19050" t="19050" r="9525" b="0"/>
                <wp:wrapSquare wrapText="bothSides"/>
                <wp:docPr id="18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24025" cy="1004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E1819E" w14:textId="70E49CF6" w:rsidR="00057FC5" w:rsidRPr="00901AAE" w:rsidRDefault="00F316DB" w:rsidP="00F316DB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E3A3D" wp14:editId="4D4C0ED6">
                                  <wp:extent cx="616701" cy="909782"/>
                                  <wp:effectExtent l="0" t="0" r="0" b="508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715" cy="92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367505" w14:textId="15274CA8" w:rsidR="00D735B3" w:rsidRPr="00901AAE" w:rsidRDefault="00057FC5" w:rsidP="00901A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01AA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L</w:t>
                            </w:r>
                            <w:r w:rsidR="00032F1A" w:rsidRPr="00901AA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I</w:t>
                            </w:r>
                            <w:r w:rsidR="00D735B3" w:rsidRPr="00901AA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ONS GODINA </w:t>
                            </w:r>
                            <w:r w:rsidR="00BD402F" w:rsidRPr="00901AA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202</w:t>
                            </w:r>
                            <w:r w:rsidR="004958A2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5</w:t>
                            </w:r>
                            <w:r w:rsidR="00D735B3" w:rsidRPr="00901AA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/</w:t>
                            </w:r>
                            <w:r w:rsidR="0002135D" w:rsidRPr="00901AA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202</w:t>
                            </w:r>
                            <w:r w:rsidR="0056572B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0F342CDE" w14:textId="77777777" w:rsidR="0002135D" w:rsidRPr="00901AAE" w:rsidRDefault="0002135D" w:rsidP="00901AAE">
                            <w:pPr>
                              <w:ind w:right="95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FA9F146" w14:textId="77777777" w:rsidR="00D735B3" w:rsidRPr="00B24B7E" w:rsidRDefault="0002135D" w:rsidP="00901AAE">
                            <w:pPr>
                              <w:ind w:left="114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24B7E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Guverner </w:t>
                            </w:r>
                            <w:r w:rsidR="00D735B3" w:rsidRPr="00B24B7E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Distrikta</w:t>
                            </w:r>
                          </w:p>
                          <w:p w14:paraId="159A0637" w14:textId="1D37AAE1" w:rsidR="0002135D" w:rsidRPr="00B24B7E" w:rsidRDefault="0002135D" w:rsidP="00901A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4061"/>
                                <w:sz w:val="16"/>
                                <w:szCs w:val="16"/>
                              </w:rPr>
                            </w:pPr>
                            <w:r w:rsidRPr="00B24B7E">
                              <w:rPr>
                                <w:rFonts w:ascii="Arial" w:hAnsi="Arial" w:cs="Arial"/>
                                <w:b/>
                                <w:color w:val="244061"/>
                                <w:sz w:val="16"/>
                                <w:szCs w:val="16"/>
                              </w:rPr>
                              <w:t xml:space="preserve">DG </w:t>
                            </w:r>
                            <w:r w:rsidR="007F125D">
                              <w:rPr>
                                <w:rFonts w:ascii="Arial" w:hAnsi="Arial" w:cs="Arial"/>
                                <w:b/>
                                <w:color w:val="244061"/>
                                <w:sz w:val="16"/>
                                <w:szCs w:val="16"/>
                              </w:rPr>
                              <w:t>Marinela Rosso</w:t>
                            </w:r>
                          </w:p>
                          <w:p w14:paraId="50ED2227" w14:textId="7C5D6A39" w:rsidR="00CF4E19" w:rsidRPr="004958A2" w:rsidRDefault="00CF4E19" w:rsidP="00901A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958A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M: +385 (0)</w:t>
                            </w:r>
                            <w:r w:rsidR="004958A2" w:rsidRPr="004958A2">
                              <w:rPr>
                                <w:rFonts w:ascii="Arial" w:hAnsi="Arial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 91 7950141</w:t>
                            </w:r>
                          </w:p>
                          <w:p w14:paraId="336D84CD" w14:textId="3CDF41BC" w:rsidR="00122BAB" w:rsidRPr="004958A2" w:rsidRDefault="00CF4E19" w:rsidP="004958A2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4958A2">
                              <w:rPr>
                                <w:rStyle w:val="g2"/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hyperlink r:id="rId9" w:history="1">
                              <w:r w:rsidR="004958A2" w:rsidRPr="004958A2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  <w:shd w:val="clear" w:color="auto" w:fill="FFFFFF"/>
                                </w:rPr>
                                <w:t>rossom@net.hr</w:t>
                              </w:r>
                            </w:hyperlink>
                          </w:p>
                          <w:p w14:paraId="56DAAFF9" w14:textId="77777777" w:rsidR="004958A2" w:rsidRPr="00901AAE" w:rsidRDefault="004958A2" w:rsidP="004958A2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14:paraId="0B8C8830" w14:textId="77777777" w:rsidR="004439DD" w:rsidRPr="00D74D48" w:rsidRDefault="004439DD" w:rsidP="00901AAE">
                            <w:pPr>
                              <w:spacing w:after="80"/>
                              <w:ind w:right="96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D74D4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Predsjednica</w:t>
                            </w:r>
                            <w:r w:rsidR="00D735B3" w:rsidRPr="00D74D4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povjerenstva</w:t>
                            </w:r>
                          </w:p>
                          <w:p w14:paraId="29515981" w14:textId="77777777" w:rsidR="00B36F8D" w:rsidRPr="003E60A0" w:rsidRDefault="00BE5440" w:rsidP="00901AAE">
                            <w:pPr>
                              <w:ind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Branka Polić</w:t>
                            </w:r>
                          </w:p>
                          <w:p w14:paraId="30E368F4" w14:textId="77777777" w:rsidR="00B36F8D" w:rsidRPr="003E60A0" w:rsidRDefault="00B36F8D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LC </w:t>
                            </w:r>
                            <w:r w:rsidR="00BE5440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Marjan</w:t>
                            </w:r>
                          </w:p>
                          <w:p w14:paraId="1F3E303C" w14:textId="77777777" w:rsidR="00B36F8D" w:rsidRPr="003E60A0" w:rsidRDefault="00B36F8D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M: +385 (0)98 </w:t>
                            </w:r>
                            <w:r w:rsidR="00BE5440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432 511</w:t>
                            </w:r>
                          </w:p>
                          <w:p w14:paraId="2FCD2E3D" w14:textId="77777777" w:rsidR="00B36F8D" w:rsidRPr="003E60A0" w:rsidRDefault="00191E76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BE5440" w:rsidRPr="003E60A0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branka.polic1@gmail.com</w:t>
                              </w:r>
                            </w:hyperlink>
                            <w:r w:rsidR="00B36F8D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D7395BA" w14:textId="77777777" w:rsidR="008E1F7B" w:rsidRPr="003E60A0" w:rsidRDefault="008E1F7B" w:rsidP="00901AAE">
                            <w:pPr>
                              <w:ind w:right="9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643E9EC" w14:textId="77777777" w:rsidR="00820C2A" w:rsidRPr="003E639B" w:rsidRDefault="008E1F7B" w:rsidP="00901AAE">
                            <w:pPr>
                              <w:spacing w:before="100" w:beforeAutospacing="1" w:after="120"/>
                              <w:ind w:left="113" w:right="96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639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Regija sjever</w:t>
                            </w:r>
                          </w:p>
                          <w:p w14:paraId="7671C531" w14:textId="77777777" w:rsidR="00BD402F" w:rsidRPr="003E60A0" w:rsidRDefault="00BD402F" w:rsidP="00901AAE">
                            <w:pPr>
                              <w:spacing w:before="100" w:beforeAutospacing="1"/>
                              <w:ind w:left="114" w:right="95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Kontesa Nera</w:t>
                            </w:r>
                          </w:p>
                          <w:p w14:paraId="05A6ED6E" w14:textId="77777777" w:rsidR="00820C2A" w:rsidRPr="003E60A0" w:rsidRDefault="00820C2A" w:rsidP="00901AAE">
                            <w:pPr>
                              <w:spacing w:before="100" w:beforeAutospacing="1"/>
                              <w:ind w:left="114" w:right="95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Rozina</w:t>
                            </w:r>
                            <w:proofErr w:type="spellEnd"/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–Marija Milčić</w:t>
                            </w:r>
                          </w:p>
                          <w:p w14:paraId="6FEF358D" w14:textId="77777777" w:rsidR="00820C2A" w:rsidRPr="003E60A0" w:rsidRDefault="00820C2A" w:rsidP="00901AAE">
                            <w:pPr>
                              <w:spacing w:before="100" w:beforeAutospacing="1"/>
                              <w:ind w:left="114" w:right="95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+385 (0)98 9252 884</w:t>
                            </w:r>
                          </w:p>
                          <w:p w14:paraId="46E662F3" w14:textId="77777777" w:rsidR="00820C2A" w:rsidRPr="003E60A0" w:rsidRDefault="00191E76" w:rsidP="00901AAE">
                            <w:pPr>
                              <w:spacing w:before="100" w:beforeAutospacing="1"/>
                              <w:ind w:left="114" w:right="95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11" w:history="1">
                              <w:r w:rsidR="00820C2A" w:rsidRPr="003E60A0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rozina.milcic@gmail.com</w:t>
                              </w:r>
                            </w:hyperlink>
                          </w:p>
                          <w:p w14:paraId="0F6EE084" w14:textId="77777777" w:rsidR="00BD402F" w:rsidRPr="00901AAE" w:rsidRDefault="00BD402F" w:rsidP="00901AAE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BA7F26F" w14:textId="77777777" w:rsidR="00BD402F" w:rsidRPr="003E60A0" w:rsidRDefault="00BD402F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Popovača</w:t>
                            </w:r>
                          </w:p>
                          <w:p w14:paraId="650C54EE" w14:textId="77777777" w:rsidR="00057FC5" w:rsidRPr="003E60A0" w:rsidRDefault="00057FC5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Radmila Pavličić</w:t>
                            </w:r>
                          </w:p>
                          <w:p w14:paraId="252308AD" w14:textId="77777777" w:rsidR="00057FC5" w:rsidRPr="003E60A0" w:rsidRDefault="00057FC5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+385(0)99 3999 520</w:t>
                            </w:r>
                          </w:p>
                          <w:p w14:paraId="4C10A2FF" w14:textId="77777777" w:rsidR="00057FC5" w:rsidRPr="003E60A0" w:rsidRDefault="00191E76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057FC5" w:rsidRPr="003E60A0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rpavlicic@gmail.com</w:t>
                              </w:r>
                            </w:hyperlink>
                          </w:p>
                          <w:p w14:paraId="3549FBC9" w14:textId="77777777" w:rsidR="00057FC5" w:rsidRPr="003E60A0" w:rsidRDefault="00057FC5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24D1E1D" w14:textId="77777777" w:rsidR="00CC4FA5" w:rsidRPr="003E60A0" w:rsidRDefault="00CC4FA5" w:rsidP="00901AAE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Zrinjevac</w:t>
                            </w:r>
                          </w:p>
                          <w:p w14:paraId="13894569" w14:textId="77777777" w:rsidR="00FA00BA" w:rsidRPr="003E60A0" w:rsidRDefault="00FA00BA" w:rsidP="00901AAE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Ilijana </w:t>
                            </w:r>
                            <w:proofErr w:type="spellStart"/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Palčec</w:t>
                            </w:r>
                            <w:proofErr w:type="spellEnd"/>
                          </w:p>
                          <w:p w14:paraId="14387ED3" w14:textId="77777777" w:rsidR="00FA00BA" w:rsidRPr="003E60A0" w:rsidRDefault="00FA00BA" w:rsidP="00901AAE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+385(0)99 823 51 83</w:t>
                            </w:r>
                          </w:p>
                          <w:p w14:paraId="56662889" w14:textId="77777777" w:rsidR="00FA00BA" w:rsidRPr="003E60A0" w:rsidRDefault="00FA00BA" w:rsidP="00901AAE">
                            <w:pPr>
                              <w:ind w:left="142"/>
                              <w:jc w:val="center"/>
                              <w:rPr>
                                <w:rStyle w:val="Hiperveza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Style w:val="Hiperveza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ilijana@arithera.hr</w:t>
                            </w:r>
                          </w:p>
                          <w:p w14:paraId="282DFF57" w14:textId="77777777" w:rsidR="0002135D" w:rsidRPr="003E639B" w:rsidRDefault="0002135D" w:rsidP="00901AAE">
                            <w:pPr>
                              <w:ind w:right="95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7A971D8" w14:textId="77777777" w:rsidR="00B36F8D" w:rsidRPr="003E639B" w:rsidRDefault="00B36F8D" w:rsidP="00901AAE">
                            <w:pPr>
                              <w:ind w:left="114" w:right="95" w:firstLine="28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639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Regija zapad</w:t>
                            </w:r>
                          </w:p>
                          <w:p w14:paraId="0A8118A7" w14:textId="77777777" w:rsidR="00BD402F" w:rsidRPr="003E60A0" w:rsidRDefault="00BD402F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Pula</w:t>
                            </w:r>
                          </w:p>
                          <w:p w14:paraId="159B8674" w14:textId="77777777" w:rsidR="00B36F8D" w:rsidRPr="003E60A0" w:rsidRDefault="00B36F8D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Vesna Plavšić</w:t>
                            </w:r>
                          </w:p>
                          <w:p w14:paraId="0A81C412" w14:textId="77777777" w:rsidR="00D735B3" w:rsidRPr="003E60A0" w:rsidRDefault="00D735B3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+385 (0)98 939 16 51</w:t>
                            </w:r>
                          </w:p>
                          <w:p w14:paraId="2F4B954C" w14:textId="77777777" w:rsidR="00B36F8D" w:rsidRPr="003E60A0" w:rsidRDefault="00191E76" w:rsidP="00901AAE">
                            <w:pPr>
                              <w:ind w:left="114" w:right="9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F733AF" w:rsidRPr="003E60A0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vesna.plavsic@zlatneruke.hr</w:t>
                              </w:r>
                            </w:hyperlink>
                          </w:p>
                          <w:p w14:paraId="01AB4547" w14:textId="77777777" w:rsidR="00BD402F" w:rsidRPr="003E60A0" w:rsidRDefault="00BD402F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28D5EE8" w14:textId="77777777" w:rsidR="00BD402F" w:rsidRPr="003E60A0" w:rsidRDefault="00BD402F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Novigrad</w:t>
                            </w:r>
                          </w:p>
                          <w:p w14:paraId="247EA0E9" w14:textId="77777777" w:rsidR="00FA00BA" w:rsidRPr="003E60A0" w:rsidRDefault="000E34D2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Ž</w:t>
                            </w:r>
                            <w:r w:rsidR="00FA00BA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eljko </w:t>
                            </w:r>
                            <w:proofErr w:type="spellStart"/>
                            <w:r w:rsidR="00FA00BA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Gucunski</w:t>
                            </w:r>
                            <w:proofErr w:type="spellEnd"/>
                          </w:p>
                          <w:p w14:paraId="28EFBEB9" w14:textId="77777777" w:rsidR="00FA00BA" w:rsidRPr="003E60A0" w:rsidRDefault="00FA00BA" w:rsidP="00901AA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+385 (0)91 125</w:t>
                            </w:r>
                            <w:r w:rsidR="00970E48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57</w:t>
                            </w:r>
                            <w:r w:rsidR="00970E48"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  <w:p w14:paraId="10747BE7" w14:textId="77777777" w:rsidR="00FA00BA" w:rsidRPr="003E60A0" w:rsidRDefault="00191E76" w:rsidP="00901AAE">
                            <w:pPr>
                              <w:jc w:val="center"/>
                              <w:rPr>
                                <w:rStyle w:val="Hiperveza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FA00BA" w:rsidRPr="003E60A0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zeljko.gucunski@dentalgrupa.hr</w:t>
                              </w:r>
                            </w:hyperlink>
                          </w:p>
                          <w:p w14:paraId="5FC20556" w14:textId="77777777" w:rsidR="00D735B3" w:rsidRPr="00901AAE" w:rsidRDefault="00D735B3" w:rsidP="00901AAE">
                            <w:pPr>
                              <w:ind w:right="9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153ABD4" w14:textId="77777777" w:rsidR="00CA75BA" w:rsidRPr="000E34D2" w:rsidRDefault="00B36F8D" w:rsidP="00901AAE">
                            <w:pPr>
                              <w:spacing w:before="100" w:beforeAutospacing="1" w:after="120"/>
                              <w:ind w:left="113" w:right="96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E34D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Regija istok</w:t>
                            </w:r>
                          </w:p>
                          <w:p w14:paraId="71F3B9F5" w14:textId="77777777" w:rsidR="00BD402F" w:rsidRPr="003E60A0" w:rsidRDefault="00BD402F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LC </w:t>
                            </w:r>
                            <w:proofErr w:type="spellStart"/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Mursa</w:t>
                            </w:r>
                            <w:proofErr w:type="spellEnd"/>
                          </w:p>
                          <w:p w14:paraId="2E31D2F5" w14:textId="77777777" w:rsidR="00057FC5" w:rsidRPr="003E60A0" w:rsidRDefault="00057FC5" w:rsidP="00901AAE">
                            <w:pPr>
                              <w:spacing w:before="100" w:beforeAutospacing="1" w:after="120"/>
                              <w:ind w:left="113" w:right="96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Vesnica</w:t>
                            </w:r>
                            <w:proofErr w:type="spellEnd"/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Mlinarević</w:t>
                            </w:r>
                            <w:r w:rsidR="00CF4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006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58006C" w:rsidRPr="0058006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+</w:t>
                            </w:r>
                            <w:r w:rsidR="0058006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876CAA9" w14:textId="77777777" w:rsidR="00057FC5" w:rsidRPr="003E60A0" w:rsidRDefault="00057FC5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E60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+385 (0)99 2020011</w:t>
                            </w:r>
                          </w:p>
                          <w:p w14:paraId="10497E14" w14:textId="77777777" w:rsidR="0002135D" w:rsidRPr="00901AAE" w:rsidRDefault="00191E76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057FC5" w:rsidRPr="003E60A0">
                                <w:rPr>
                                  <w:rStyle w:val="Hiperveza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>vmlinarevic11@gmail.com</w:t>
                              </w:r>
                            </w:hyperlink>
                          </w:p>
                          <w:p w14:paraId="6E768015" w14:textId="77777777" w:rsidR="0002135D" w:rsidRPr="00901AAE" w:rsidRDefault="0002135D" w:rsidP="00901AAE">
                            <w:pPr>
                              <w:ind w:right="9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31C9605" w14:textId="77777777" w:rsidR="00B36F8D" w:rsidRPr="000E34D2" w:rsidRDefault="00B36F8D" w:rsidP="00901AAE">
                            <w:pPr>
                              <w:spacing w:before="100" w:beforeAutospacing="1" w:after="120"/>
                              <w:ind w:right="96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E34D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Regija jug</w:t>
                            </w:r>
                          </w:p>
                          <w:p w14:paraId="0AB42958" w14:textId="77777777" w:rsidR="00BD402F" w:rsidRDefault="00BD402F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1A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Marjan</w:t>
                            </w:r>
                          </w:p>
                          <w:p w14:paraId="3CA2BB2F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Selma Kuvačić</w:t>
                            </w:r>
                          </w:p>
                          <w:p w14:paraId="49F3C5FA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Tamara Matić</w:t>
                            </w:r>
                          </w:p>
                          <w:p w14:paraId="7826C1EF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Sanja Bratić</w:t>
                            </w:r>
                          </w:p>
                          <w:p w14:paraId="01EAE976" w14:textId="7A16EE9B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Vesna Marković</w:t>
                            </w:r>
                          </w:p>
                          <w:p w14:paraId="5CCC98FB" w14:textId="68DA9670" w:rsidR="00BC2022" w:rsidRDefault="00BC2022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Gordana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Naletilić</w:t>
                            </w:r>
                            <w:proofErr w:type="spellEnd"/>
                          </w:p>
                          <w:p w14:paraId="2C0AFC41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C7C1FC9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Salona Solin</w:t>
                            </w:r>
                          </w:p>
                          <w:p w14:paraId="00DC2828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Radojka Boban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Trebotić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8FD3A9C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M:+ 385 98 852 867</w:t>
                            </w:r>
                          </w:p>
                          <w:p w14:paraId="45BE2F5D" w14:textId="77777777" w:rsidR="003E639B" w:rsidRP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639B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r.trebotic@gmail.com</w:t>
                            </w:r>
                          </w:p>
                          <w:p w14:paraId="2C2BED13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Virni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Vujanić</w:t>
                            </w:r>
                            <w:proofErr w:type="spellEnd"/>
                          </w:p>
                          <w:p w14:paraId="2C32AB73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+ 385 91 313 3523</w:t>
                            </w:r>
                          </w:p>
                          <w:p w14:paraId="2EE82170" w14:textId="77777777" w:rsidR="003E639B" w:rsidRP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639B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virni,vujanic@gmail.com</w:t>
                            </w:r>
                          </w:p>
                          <w:p w14:paraId="1A57842E" w14:textId="77777777" w:rsidR="003E639B" w:rsidRP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A769EEC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LC Zadar</w:t>
                            </w:r>
                          </w:p>
                          <w:p w14:paraId="23BB7EC8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Davorka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Mezić</w:t>
                            </w:r>
                            <w:proofErr w:type="spellEnd"/>
                          </w:p>
                          <w:p w14:paraId="6AFB773A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M: + 385 98 983 5688</w:t>
                            </w:r>
                          </w:p>
                          <w:p w14:paraId="4C19CB3B" w14:textId="77777777" w:rsidR="000E34D2" w:rsidRPr="00B24B7E" w:rsidRDefault="000E34D2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24B7E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davorkadavorka9@gmail.com</w:t>
                            </w:r>
                          </w:p>
                          <w:p w14:paraId="14966449" w14:textId="77777777" w:rsidR="003E639B" w:rsidRPr="00B24B7E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89213CB" w14:textId="77777777" w:rsidR="003E639B" w:rsidRDefault="003E639B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0E3354" w14:textId="77777777" w:rsidR="003E60A0" w:rsidRPr="00901AAE" w:rsidRDefault="003E60A0" w:rsidP="00901AAE">
                            <w:pPr>
                              <w:spacing w:before="100" w:beforeAutospacing="1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6D3FC87" w14:textId="77777777" w:rsidR="00B36F8D" w:rsidRPr="00122BAB" w:rsidRDefault="00B36F8D" w:rsidP="00901AAE">
                            <w:pPr>
                              <w:jc w:val="center"/>
                              <w:rPr>
                                <w:rStyle w:val="Hiperveza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D6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1pt;margin-top:.15pt;width:135.75pt;height:791.0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" strokecolor="#4f81bd" strokeweight="2.5pt">
                <v:shadow color="#868686"/>
                <o:lock v:ext="edit" aspectratio="t"/>
                <v:textbox inset="0,0,0,0">
                  <w:txbxContent>
                    <w:p w14:paraId="55E1819E" w14:textId="70E49CF6" w:rsidR="00057FC5" w:rsidRPr="00901AAE" w:rsidRDefault="00F316DB" w:rsidP="00F316DB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6E3A3D" wp14:editId="4D4C0ED6">
                            <wp:extent cx="616701" cy="909782"/>
                            <wp:effectExtent l="0" t="0" r="0" b="508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715" cy="924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367505" w14:textId="15274CA8" w:rsidR="00D735B3" w:rsidRPr="00901AAE" w:rsidRDefault="00057FC5" w:rsidP="00901AAE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901AAE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L</w:t>
                      </w:r>
                      <w:r w:rsidR="00032F1A" w:rsidRPr="00901AAE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I</w:t>
                      </w:r>
                      <w:r w:rsidR="00D735B3" w:rsidRPr="00901AAE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 xml:space="preserve">ONS GODINA </w:t>
                      </w:r>
                      <w:r w:rsidR="00BD402F" w:rsidRPr="00901AAE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202</w:t>
                      </w:r>
                      <w:r w:rsidR="004958A2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5</w:t>
                      </w:r>
                      <w:r w:rsidR="00D735B3" w:rsidRPr="00901AAE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/</w:t>
                      </w:r>
                      <w:r w:rsidR="0002135D" w:rsidRPr="00901AAE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202</w:t>
                      </w:r>
                      <w:r w:rsidR="0056572B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6</w:t>
                      </w:r>
                    </w:p>
                    <w:p w14:paraId="0F342CDE" w14:textId="77777777" w:rsidR="0002135D" w:rsidRPr="00901AAE" w:rsidRDefault="0002135D" w:rsidP="00901AAE">
                      <w:pPr>
                        <w:ind w:right="95"/>
                        <w:jc w:val="center"/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</w:p>
                    <w:p w14:paraId="5FA9F146" w14:textId="77777777" w:rsidR="00D735B3" w:rsidRPr="00B24B7E" w:rsidRDefault="0002135D" w:rsidP="00901AAE">
                      <w:pPr>
                        <w:ind w:left="114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B24B7E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 xml:space="preserve">Guverner </w:t>
                      </w:r>
                      <w:r w:rsidR="00D735B3" w:rsidRPr="00B24B7E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Distrikta</w:t>
                      </w:r>
                    </w:p>
                    <w:p w14:paraId="159A0637" w14:textId="1D37AAE1" w:rsidR="0002135D" w:rsidRPr="00B24B7E" w:rsidRDefault="0002135D" w:rsidP="00901AAE">
                      <w:pPr>
                        <w:jc w:val="center"/>
                        <w:rPr>
                          <w:rFonts w:ascii="Arial" w:hAnsi="Arial" w:cs="Arial"/>
                          <w:b/>
                          <w:color w:val="244061"/>
                          <w:sz w:val="16"/>
                          <w:szCs w:val="16"/>
                        </w:rPr>
                      </w:pPr>
                      <w:r w:rsidRPr="00B24B7E">
                        <w:rPr>
                          <w:rFonts w:ascii="Arial" w:hAnsi="Arial" w:cs="Arial"/>
                          <w:b/>
                          <w:color w:val="244061"/>
                          <w:sz w:val="16"/>
                          <w:szCs w:val="16"/>
                        </w:rPr>
                        <w:t xml:space="preserve">DG </w:t>
                      </w:r>
                      <w:r w:rsidR="007F125D">
                        <w:rPr>
                          <w:rFonts w:ascii="Arial" w:hAnsi="Arial" w:cs="Arial"/>
                          <w:b/>
                          <w:color w:val="244061"/>
                          <w:sz w:val="16"/>
                          <w:szCs w:val="16"/>
                        </w:rPr>
                        <w:t>Marinela Rosso</w:t>
                      </w:r>
                    </w:p>
                    <w:p w14:paraId="50ED2227" w14:textId="7C5D6A39" w:rsidR="00CF4E19" w:rsidRPr="004958A2" w:rsidRDefault="00CF4E19" w:rsidP="00901AAE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958A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M: +385 (0)</w:t>
                      </w:r>
                      <w:r w:rsidR="004958A2" w:rsidRPr="004958A2">
                        <w:rPr>
                          <w:rFonts w:ascii="Arial" w:hAnsi="Arial" w:cs="Arial"/>
                          <w:sz w:val="16"/>
                          <w:szCs w:val="16"/>
                          <w:shd w:val="clear" w:color="auto" w:fill="FFFFFF"/>
                        </w:rPr>
                        <w:t xml:space="preserve">  91 7950141</w:t>
                      </w:r>
                    </w:p>
                    <w:p w14:paraId="336D84CD" w14:textId="3CDF41BC" w:rsidR="00122BAB" w:rsidRPr="004958A2" w:rsidRDefault="00CF4E19" w:rsidP="004958A2">
                      <w:pPr>
                        <w:shd w:val="clear" w:color="auto" w:fill="FFFFFF"/>
                        <w:rPr>
                          <w:rFonts w:ascii="Arial" w:hAnsi="Arial" w:cs="Arial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4958A2">
                        <w:rPr>
                          <w:rStyle w:val="g2"/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</w:t>
                      </w:r>
                      <w:hyperlink r:id="rId17" w:history="1">
                        <w:r w:rsidR="004958A2" w:rsidRPr="004958A2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  <w:shd w:val="clear" w:color="auto" w:fill="FFFFFF"/>
                          </w:rPr>
                          <w:t>rossom@net.hr</w:t>
                        </w:r>
                      </w:hyperlink>
                    </w:p>
                    <w:p w14:paraId="56DAAFF9" w14:textId="77777777" w:rsidR="004958A2" w:rsidRPr="00901AAE" w:rsidRDefault="004958A2" w:rsidP="004958A2">
                      <w:pPr>
                        <w:shd w:val="clear" w:color="auto" w:fill="FFFFFF"/>
                        <w:rPr>
                          <w:rFonts w:ascii="Arial" w:hAnsi="Arial" w:cs="Arial"/>
                          <w:color w:val="0000FF"/>
                          <w:sz w:val="16"/>
                          <w:szCs w:val="16"/>
                        </w:rPr>
                      </w:pPr>
                    </w:p>
                    <w:p w14:paraId="0B8C8830" w14:textId="77777777" w:rsidR="004439DD" w:rsidRPr="00D74D48" w:rsidRDefault="004439DD" w:rsidP="00901AAE">
                      <w:pPr>
                        <w:spacing w:after="80"/>
                        <w:ind w:right="96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D74D4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Predsjednica</w:t>
                      </w:r>
                      <w:r w:rsidR="00D735B3" w:rsidRPr="00D74D4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povjerenstva</w:t>
                      </w:r>
                    </w:p>
                    <w:p w14:paraId="29515981" w14:textId="77777777" w:rsidR="00B36F8D" w:rsidRPr="003E60A0" w:rsidRDefault="00BE5440" w:rsidP="00901AAE">
                      <w:pPr>
                        <w:ind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Branka Polić</w:t>
                      </w:r>
                    </w:p>
                    <w:p w14:paraId="30E368F4" w14:textId="77777777" w:rsidR="00B36F8D" w:rsidRPr="003E60A0" w:rsidRDefault="00B36F8D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LC </w:t>
                      </w:r>
                      <w:r w:rsidR="00BE5440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Marjan</w:t>
                      </w:r>
                    </w:p>
                    <w:p w14:paraId="1F3E303C" w14:textId="77777777" w:rsidR="00B36F8D" w:rsidRPr="003E60A0" w:rsidRDefault="00B36F8D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M: +385 (0)98 </w:t>
                      </w:r>
                      <w:r w:rsidR="00BE5440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432 511</w:t>
                      </w:r>
                    </w:p>
                    <w:p w14:paraId="2FCD2E3D" w14:textId="77777777" w:rsidR="00B36F8D" w:rsidRPr="003E60A0" w:rsidRDefault="002A6247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8" w:history="1">
                        <w:r w:rsidR="00BE5440" w:rsidRPr="003E60A0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branka.polic1@gmail.com</w:t>
                        </w:r>
                      </w:hyperlink>
                      <w:r w:rsidR="00B36F8D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D7395BA" w14:textId="77777777" w:rsidR="008E1F7B" w:rsidRPr="003E60A0" w:rsidRDefault="008E1F7B" w:rsidP="00901AAE">
                      <w:pPr>
                        <w:ind w:right="95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643E9EC" w14:textId="77777777" w:rsidR="00820C2A" w:rsidRPr="003E639B" w:rsidRDefault="008E1F7B" w:rsidP="00901AAE">
                      <w:pPr>
                        <w:spacing w:before="100" w:beforeAutospacing="1" w:after="120"/>
                        <w:ind w:left="113" w:right="96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3E639B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Regija sjever</w:t>
                      </w:r>
                    </w:p>
                    <w:p w14:paraId="7671C531" w14:textId="77777777" w:rsidR="00BD402F" w:rsidRPr="003E60A0" w:rsidRDefault="00BD402F" w:rsidP="00901AAE">
                      <w:pPr>
                        <w:spacing w:before="100" w:beforeAutospacing="1"/>
                        <w:ind w:left="114" w:right="95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LC Kontesa Nera</w:t>
                      </w:r>
                    </w:p>
                    <w:p w14:paraId="05A6ED6E" w14:textId="77777777" w:rsidR="00820C2A" w:rsidRPr="003E60A0" w:rsidRDefault="00820C2A" w:rsidP="00901AAE">
                      <w:pPr>
                        <w:spacing w:before="100" w:beforeAutospacing="1"/>
                        <w:ind w:left="114" w:right="95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Rozina</w:t>
                      </w:r>
                      <w:proofErr w:type="spellEnd"/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–Marija Milčić</w:t>
                      </w:r>
                    </w:p>
                    <w:p w14:paraId="6FEF358D" w14:textId="77777777" w:rsidR="00820C2A" w:rsidRPr="003E60A0" w:rsidRDefault="00820C2A" w:rsidP="00901AAE">
                      <w:pPr>
                        <w:spacing w:before="100" w:beforeAutospacing="1"/>
                        <w:ind w:left="114" w:right="95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M: +385 (0)98 9252 884</w:t>
                      </w:r>
                    </w:p>
                    <w:p w14:paraId="46E662F3" w14:textId="77777777" w:rsidR="00820C2A" w:rsidRPr="003E60A0" w:rsidRDefault="002A6247" w:rsidP="00901AAE">
                      <w:pPr>
                        <w:spacing w:before="100" w:beforeAutospacing="1"/>
                        <w:ind w:left="114" w:right="95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hyperlink r:id="rId19" w:history="1">
                        <w:r w:rsidR="00820C2A" w:rsidRPr="003E60A0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rozina.milcic@gmail.com</w:t>
                        </w:r>
                      </w:hyperlink>
                    </w:p>
                    <w:p w14:paraId="0F6EE084" w14:textId="77777777" w:rsidR="00BD402F" w:rsidRPr="00901AAE" w:rsidRDefault="00BD402F" w:rsidP="00901AAE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</w:p>
                    <w:p w14:paraId="2BA7F26F" w14:textId="77777777" w:rsidR="00BD402F" w:rsidRPr="003E60A0" w:rsidRDefault="00BD402F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LC Popovača</w:t>
                      </w:r>
                    </w:p>
                    <w:p w14:paraId="650C54EE" w14:textId="77777777" w:rsidR="00057FC5" w:rsidRPr="003E60A0" w:rsidRDefault="00057FC5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Radmila Pavličić</w:t>
                      </w:r>
                    </w:p>
                    <w:p w14:paraId="252308AD" w14:textId="77777777" w:rsidR="00057FC5" w:rsidRPr="003E60A0" w:rsidRDefault="00057FC5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M: +385(0)99 3999 520</w:t>
                      </w:r>
                    </w:p>
                    <w:p w14:paraId="4C10A2FF" w14:textId="77777777" w:rsidR="00057FC5" w:rsidRPr="003E60A0" w:rsidRDefault="002A6247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20" w:history="1">
                        <w:r w:rsidR="00057FC5" w:rsidRPr="003E60A0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rpavlicic@gmail.com</w:t>
                        </w:r>
                      </w:hyperlink>
                    </w:p>
                    <w:p w14:paraId="3549FBC9" w14:textId="77777777" w:rsidR="00057FC5" w:rsidRPr="003E60A0" w:rsidRDefault="00057FC5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24D1E1D" w14:textId="77777777" w:rsidR="00CC4FA5" w:rsidRPr="003E60A0" w:rsidRDefault="00CC4FA5" w:rsidP="00901AAE">
                      <w:pPr>
                        <w:ind w:left="142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LC Zrinjevac</w:t>
                      </w:r>
                    </w:p>
                    <w:p w14:paraId="13894569" w14:textId="77777777" w:rsidR="00FA00BA" w:rsidRPr="003E60A0" w:rsidRDefault="00FA00BA" w:rsidP="00901AAE">
                      <w:pPr>
                        <w:ind w:left="142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Ilijana </w:t>
                      </w:r>
                      <w:proofErr w:type="spellStart"/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Palčec</w:t>
                      </w:r>
                      <w:proofErr w:type="spellEnd"/>
                    </w:p>
                    <w:p w14:paraId="14387ED3" w14:textId="77777777" w:rsidR="00FA00BA" w:rsidRPr="003E60A0" w:rsidRDefault="00FA00BA" w:rsidP="00901AAE">
                      <w:pPr>
                        <w:ind w:left="142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M: +385(0)99 823 51 83</w:t>
                      </w:r>
                    </w:p>
                    <w:p w14:paraId="56662889" w14:textId="77777777" w:rsidR="00FA00BA" w:rsidRPr="003E60A0" w:rsidRDefault="00FA00BA" w:rsidP="00901AAE">
                      <w:pPr>
                        <w:ind w:left="142"/>
                        <w:jc w:val="center"/>
                        <w:rPr>
                          <w:rStyle w:val="Hiperveza"/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r w:rsidRPr="003E60A0">
                        <w:rPr>
                          <w:rStyle w:val="Hiperveza"/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ilijana@arithera.hr</w:t>
                      </w:r>
                    </w:p>
                    <w:p w14:paraId="282DFF57" w14:textId="77777777" w:rsidR="0002135D" w:rsidRPr="003E639B" w:rsidRDefault="0002135D" w:rsidP="00901AAE">
                      <w:pPr>
                        <w:ind w:right="95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</w:p>
                    <w:p w14:paraId="07A971D8" w14:textId="77777777" w:rsidR="00B36F8D" w:rsidRPr="003E639B" w:rsidRDefault="00B36F8D" w:rsidP="00901AAE">
                      <w:pPr>
                        <w:ind w:left="114" w:right="95" w:firstLine="28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3E639B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Regija zapad</w:t>
                      </w:r>
                    </w:p>
                    <w:p w14:paraId="0A8118A7" w14:textId="77777777" w:rsidR="00BD402F" w:rsidRPr="003E60A0" w:rsidRDefault="00BD402F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LC Pula</w:t>
                      </w:r>
                    </w:p>
                    <w:p w14:paraId="159B8674" w14:textId="77777777" w:rsidR="00B36F8D" w:rsidRPr="003E60A0" w:rsidRDefault="00B36F8D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Vesna Plavšić</w:t>
                      </w:r>
                    </w:p>
                    <w:p w14:paraId="0A81C412" w14:textId="77777777" w:rsidR="00D735B3" w:rsidRPr="003E60A0" w:rsidRDefault="00D735B3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M: +385 (0)98 939 16 51</w:t>
                      </w:r>
                    </w:p>
                    <w:p w14:paraId="2F4B954C" w14:textId="77777777" w:rsidR="00B36F8D" w:rsidRPr="003E60A0" w:rsidRDefault="002A6247" w:rsidP="00901AAE">
                      <w:pPr>
                        <w:ind w:left="114" w:right="9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21" w:history="1">
                        <w:r w:rsidR="00F733AF" w:rsidRPr="003E60A0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vesna.plavsic@zlatneruke.hr</w:t>
                        </w:r>
                      </w:hyperlink>
                    </w:p>
                    <w:p w14:paraId="01AB4547" w14:textId="77777777" w:rsidR="00BD402F" w:rsidRPr="003E60A0" w:rsidRDefault="00BD402F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28D5EE8" w14:textId="77777777" w:rsidR="00BD402F" w:rsidRPr="003E60A0" w:rsidRDefault="00BD402F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LC Novigrad</w:t>
                      </w:r>
                    </w:p>
                    <w:p w14:paraId="247EA0E9" w14:textId="77777777" w:rsidR="00FA00BA" w:rsidRPr="003E60A0" w:rsidRDefault="000E34D2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Ž</w:t>
                      </w:r>
                      <w:r w:rsidR="00FA00BA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eljko </w:t>
                      </w:r>
                      <w:proofErr w:type="spellStart"/>
                      <w:r w:rsidR="00FA00BA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Gucunski</w:t>
                      </w:r>
                      <w:proofErr w:type="spellEnd"/>
                    </w:p>
                    <w:p w14:paraId="28EFBEB9" w14:textId="77777777" w:rsidR="00FA00BA" w:rsidRPr="003E60A0" w:rsidRDefault="00FA00BA" w:rsidP="00901AA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M: +385 (0)91 125</w:t>
                      </w:r>
                      <w:r w:rsidR="00970E48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57</w:t>
                      </w:r>
                      <w:r w:rsidR="00970E48"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46</w:t>
                      </w:r>
                    </w:p>
                    <w:p w14:paraId="10747BE7" w14:textId="77777777" w:rsidR="00FA00BA" w:rsidRPr="003E60A0" w:rsidRDefault="002A6247" w:rsidP="00901AAE">
                      <w:pPr>
                        <w:jc w:val="center"/>
                        <w:rPr>
                          <w:rStyle w:val="Hiperveza"/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hyperlink r:id="rId22" w:history="1">
                        <w:r w:rsidR="00FA00BA" w:rsidRPr="003E60A0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zeljko.gucunski@dentalgrupa.hr</w:t>
                        </w:r>
                      </w:hyperlink>
                    </w:p>
                    <w:p w14:paraId="5FC20556" w14:textId="77777777" w:rsidR="00D735B3" w:rsidRPr="00901AAE" w:rsidRDefault="00D735B3" w:rsidP="00901AAE">
                      <w:pPr>
                        <w:ind w:right="95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153ABD4" w14:textId="77777777" w:rsidR="00CA75BA" w:rsidRPr="000E34D2" w:rsidRDefault="00B36F8D" w:rsidP="00901AAE">
                      <w:pPr>
                        <w:spacing w:before="100" w:beforeAutospacing="1" w:after="120"/>
                        <w:ind w:left="113" w:right="96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0E34D2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Regija istok</w:t>
                      </w:r>
                    </w:p>
                    <w:p w14:paraId="71F3B9F5" w14:textId="77777777" w:rsidR="00BD402F" w:rsidRPr="003E60A0" w:rsidRDefault="00BD402F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LC </w:t>
                      </w:r>
                      <w:proofErr w:type="spellStart"/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Mursa</w:t>
                      </w:r>
                      <w:proofErr w:type="spellEnd"/>
                    </w:p>
                    <w:p w14:paraId="2E31D2F5" w14:textId="77777777" w:rsidR="00057FC5" w:rsidRPr="003E60A0" w:rsidRDefault="00057FC5" w:rsidP="00901AAE">
                      <w:pPr>
                        <w:spacing w:before="100" w:beforeAutospacing="1" w:after="120"/>
                        <w:ind w:left="113" w:right="96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Vesnica</w:t>
                      </w:r>
                      <w:proofErr w:type="spellEnd"/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Mlinarević</w:t>
                      </w:r>
                      <w:r w:rsidR="00CF4E1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58006C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58006C" w:rsidRPr="0058006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+</w:t>
                      </w:r>
                      <w:r w:rsidR="0058006C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  <w:p w14:paraId="4876CAA9" w14:textId="77777777" w:rsidR="00057FC5" w:rsidRPr="003E60A0" w:rsidRDefault="00057FC5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E60A0">
                        <w:rPr>
                          <w:rFonts w:ascii="Arial" w:hAnsi="Arial" w:cs="Arial"/>
                          <w:sz w:val="16"/>
                          <w:szCs w:val="16"/>
                        </w:rPr>
                        <w:t>M: +385 (0)99 2020011</w:t>
                      </w:r>
                    </w:p>
                    <w:p w14:paraId="10497E14" w14:textId="77777777" w:rsidR="0002135D" w:rsidRPr="00901AAE" w:rsidRDefault="002A6247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hyperlink r:id="rId23" w:history="1">
                        <w:r w:rsidR="00057FC5" w:rsidRPr="003E60A0">
                          <w:rPr>
                            <w:rStyle w:val="Hiperveza"/>
                            <w:rFonts w:ascii="Arial" w:hAnsi="Arial" w:cs="Arial"/>
                            <w:color w:val="auto"/>
                            <w:sz w:val="16"/>
                            <w:szCs w:val="16"/>
                          </w:rPr>
                          <w:t>vmlinarevic11@gmail.com</w:t>
                        </w:r>
                      </w:hyperlink>
                    </w:p>
                    <w:p w14:paraId="6E768015" w14:textId="77777777" w:rsidR="0002135D" w:rsidRPr="00901AAE" w:rsidRDefault="0002135D" w:rsidP="00901AAE">
                      <w:pPr>
                        <w:ind w:right="95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31C9605" w14:textId="77777777" w:rsidR="00B36F8D" w:rsidRPr="000E34D2" w:rsidRDefault="00B36F8D" w:rsidP="00901AAE">
                      <w:pPr>
                        <w:spacing w:before="100" w:beforeAutospacing="1" w:after="120"/>
                        <w:ind w:right="96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0E34D2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Regija jug</w:t>
                      </w:r>
                    </w:p>
                    <w:p w14:paraId="0AB42958" w14:textId="77777777" w:rsidR="00BD402F" w:rsidRDefault="00BD402F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1AAE">
                        <w:rPr>
                          <w:rFonts w:ascii="Arial" w:hAnsi="Arial" w:cs="Arial"/>
                          <w:sz w:val="16"/>
                          <w:szCs w:val="16"/>
                        </w:rPr>
                        <w:t>LC Marjan</w:t>
                      </w:r>
                    </w:p>
                    <w:p w14:paraId="3CA2BB2F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Selma Kuvačić</w:t>
                      </w:r>
                    </w:p>
                    <w:p w14:paraId="49F3C5FA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Tamara Matić</w:t>
                      </w:r>
                    </w:p>
                    <w:p w14:paraId="7826C1EF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Sanja Bratić</w:t>
                      </w:r>
                    </w:p>
                    <w:p w14:paraId="01EAE976" w14:textId="7A16EE9B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Vesna Marković</w:t>
                      </w:r>
                    </w:p>
                    <w:p w14:paraId="5CCC98FB" w14:textId="68DA9670" w:rsidR="00BC2022" w:rsidRDefault="00BC2022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Gordana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Naletilić</w:t>
                      </w:r>
                      <w:proofErr w:type="spellEnd"/>
                    </w:p>
                    <w:p w14:paraId="2C0AFC41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C7C1FC9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LC Salona Solin</w:t>
                      </w:r>
                    </w:p>
                    <w:p w14:paraId="00DC2828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Radojka Boban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Trebotić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8FD3A9C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M:+ 385 98 852 867</w:t>
                      </w:r>
                    </w:p>
                    <w:p w14:paraId="45BE2F5D" w14:textId="77777777" w:rsidR="003E639B" w:rsidRP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3E639B"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r.trebotic@gmail.com</w:t>
                      </w:r>
                    </w:p>
                    <w:p w14:paraId="2C2BED13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Virni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Vujanić</w:t>
                      </w:r>
                      <w:proofErr w:type="spellEnd"/>
                    </w:p>
                    <w:p w14:paraId="2C32AB73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M: + 385 91 313 3523</w:t>
                      </w:r>
                    </w:p>
                    <w:p w14:paraId="2EE82170" w14:textId="77777777" w:rsidR="003E639B" w:rsidRP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3E639B"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virni,vujanic@gmail.com</w:t>
                      </w:r>
                    </w:p>
                    <w:p w14:paraId="1A57842E" w14:textId="77777777" w:rsidR="003E639B" w:rsidRP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</w:p>
                    <w:p w14:paraId="2A769EEC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LC Zadar</w:t>
                      </w:r>
                    </w:p>
                    <w:p w14:paraId="23BB7EC8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Davorka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Mezić</w:t>
                      </w:r>
                      <w:proofErr w:type="spellEnd"/>
                    </w:p>
                    <w:p w14:paraId="6AFB773A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M: + 385 98 983 5688</w:t>
                      </w:r>
                    </w:p>
                    <w:p w14:paraId="4C19CB3B" w14:textId="77777777" w:rsidR="000E34D2" w:rsidRPr="00B24B7E" w:rsidRDefault="000E34D2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B24B7E"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davorkadavorka9@gmail.com</w:t>
                      </w:r>
                    </w:p>
                    <w:p w14:paraId="14966449" w14:textId="77777777" w:rsidR="003E639B" w:rsidRPr="00B24B7E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</w:p>
                    <w:p w14:paraId="689213CB" w14:textId="77777777" w:rsidR="003E639B" w:rsidRDefault="003E639B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70E3354" w14:textId="77777777" w:rsidR="003E60A0" w:rsidRPr="00901AAE" w:rsidRDefault="003E60A0" w:rsidP="00901AAE">
                      <w:pPr>
                        <w:spacing w:before="100" w:beforeAutospacing="1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6D3FC87" w14:textId="77777777" w:rsidR="00B36F8D" w:rsidRPr="00122BAB" w:rsidRDefault="00B36F8D" w:rsidP="00901AAE">
                      <w:pPr>
                        <w:jc w:val="center"/>
                        <w:rPr>
                          <w:rStyle w:val="Hiperveza"/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B57CF" w:rsidRPr="00B75CB4">
        <w:rPr>
          <w:rFonts w:ascii="Arial" w:hAnsi="Arial" w:cs="Arial"/>
          <w:sz w:val="22"/>
          <w:szCs w:val="22"/>
        </w:rPr>
        <w:t xml:space="preserve"> </w:t>
      </w:r>
      <w:r w:rsidR="006B57CF" w:rsidRPr="00B75CB4">
        <w:rPr>
          <w:rFonts w:ascii="Arial" w:hAnsi="Arial" w:cs="Arial"/>
          <w:b/>
          <w:sz w:val="22"/>
          <w:szCs w:val="22"/>
        </w:rPr>
        <w:t>POVJERENSTV</w:t>
      </w:r>
      <w:r w:rsidR="000E34D2">
        <w:rPr>
          <w:rFonts w:ascii="Arial" w:hAnsi="Arial" w:cs="Arial"/>
          <w:b/>
          <w:sz w:val="22"/>
          <w:szCs w:val="22"/>
        </w:rPr>
        <w:t>O</w:t>
      </w:r>
      <w:r w:rsidR="006B57CF" w:rsidRPr="00B75CB4">
        <w:rPr>
          <w:rFonts w:ascii="Arial" w:hAnsi="Arial" w:cs="Arial"/>
          <w:b/>
          <w:sz w:val="22"/>
          <w:szCs w:val="22"/>
        </w:rPr>
        <w:t xml:space="preserve"> ZA </w:t>
      </w:r>
      <w:r w:rsidR="00A26E5C" w:rsidRPr="00B75CB4">
        <w:rPr>
          <w:rFonts w:ascii="Arial" w:hAnsi="Arial" w:cs="Arial"/>
          <w:b/>
          <w:sz w:val="22"/>
          <w:szCs w:val="22"/>
        </w:rPr>
        <w:t>PREVENCIJU NASILJA I O</w:t>
      </w:r>
      <w:r w:rsidR="009534DD">
        <w:rPr>
          <w:rFonts w:ascii="Arial" w:hAnsi="Arial" w:cs="Arial"/>
          <w:b/>
          <w:sz w:val="22"/>
          <w:szCs w:val="22"/>
        </w:rPr>
        <w:t>Č</w:t>
      </w:r>
      <w:r w:rsidR="00A26E5C" w:rsidRPr="00B75CB4">
        <w:rPr>
          <w:rFonts w:ascii="Arial" w:hAnsi="Arial" w:cs="Arial"/>
          <w:b/>
          <w:sz w:val="22"/>
          <w:szCs w:val="22"/>
        </w:rPr>
        <w:t xml:space="preserve">UVANJE OBITELJI </w:t>
      </w:r>
    </w:p>
    <w:p w14:paraId="5C4DEBFB" w14:textId="77777777" w:rsidR="006B57CF" w:rsidRPr="00B75CB4" w:rsidRDefault="006B57CF" w:rsidP="000E34D2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462D1FA" w14:textId="77777777" w:rsidR="00D711CE" w:rsidRPr="00B75CB4" w:rsidRDefault="00C042C9" w:rsidP="000E34D2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75CB4">
        <w:rPr>
          <w:rFonts w:ascii="Arial" w:hAnsi="Arial" w:cs="Arial"/>
          <w:b/>
          <w:sz w:val="22"/>
          <w:szCs w:val="22"/>
          <w:u w:val="single"/>
        </w:rPr>
        <w:t>KISTOM, PEROM,</w:t>
      </w:r>
      <w:r w:rsidR="00901AAE" w:rsidRPr="00B75CB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B75CB4">
        <w:rPr>
          <w:rFonts w:ascii="Arial" w:hAnsi="Arial" w:cs="Arial"/>
          <w:b/>
          <w:sz w:val="22"/>
          <w:szCs w:val="22"/>
          <w:u w:val="single"/>
        </w:rPr>
        <w:t>GLAZBOM, SPORTOM I KULTUROM PROTIV NASILJA</w:t>
      </w:r>
    </w:p>
    <w:p w14:paraId="4E1E3CD6" w14:textId="0CFDDC28" w:rsidR="00B75CB4" w:rsidRPr="00B75CB4" w:rsidRDefault="009A3BF8" w:rsidP="000E34D2">
      <w:pPr>
        <w:spacing w:before="100" w:beforeAutospacing="1" w:line="360" w:lineRule="auto"/>
        <w:ind w:left="-720" w:firstLine="720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B75CB4">
        <w:rPr>
          <w:rFonts w:ascii="Arial" w:hAnsi="Arial" w:cs="Arial"/>
          <w:sz w:val="22"/>
          <w:szCs w:val="22"/>
        </w:rPr>
        <w:t>Unutar Distrikta niz je povjerenstava koji se bave aktualnim temama naše zajednice i svojim programima pomažu u rješavanju mnogih poteškoća</w:t>
      </w:r>
      <w:r w:rsidR="004B0955">
        <w:rPr>
          <w:rFonts w:ascii="Arial" w:hAnsi="Arial" w:cs="Arial"/>
          <w:sz w:val="22"/>
          <w:szCs w:val="22"/>
        </w:rPr>
        <w:t>.</w:t>
      </w:r>
      <w:r w:rsidRPr="00B75CB4">
        <w:rPr>
          <w:rFonts w:ascii="Arial" w:hAnsi="Arial" w:cs="Arial"/>
          <w:sz w:val="22"/>
          <w:szCs w:val="22"/>
        </w:rPr>
        <w:t xml:space="preserve"> </w:t>
      </w:r>
      <w:r w:rsidR="004B0955">
        <w:rPr>
          <w:rFonts w:ascii="Arial" w:hAnsi="Arial" w:cs="Arial"/>
          <w:sz w:val="22"/>
          <w:szCs w:val="22"/>
        </w:rPr>
        <w:t>J</w:t>
      </w:r>
      <w:r w:rsidRPr="00B75CB4">
        <w:rPr>
          <w:rFonts w:ascii="Arial" w:hAnsi="Arial" w:cs="Arial"/>
          <w:sz w:val="22"/>
          <w:szCs w:val="22"/>
        </w:rPr>
        <w:t xml:space="preserve">edno od njih </w:t>
      </w:r>
      <w:r w:rsidR="004B0955">
        <w:rPr>
          <w:rFonts w:ascii="Arial" w:hAnsi="Arial" w:cs="Arial"/>
          <w:sz w:val="22"/>
          <w:szCs w:val="22"/>
        </w:rPr>
        <w:t xml:space="preserve">je </w:t>
      </w:r>
      <w:r w:rsidRPr="00B75CB4">
        <w:rPr>
          <w:rFonts w:ascii="Arial" w:hAnsi="Arial" w:cs="Arial"/>
          <w:sz w:val="22"/>
          <w:szCs w:val="22"/>
        </w:rPr>
        <w:t xml:space="preserve">i Povjerenstvo za prevenciju nasilja i očuvanje obitelji. </w:t>
      </w:r>
      <w:r w:rsidR="005A48A7" w:rsidRPr="00B75CB4">
        <w:rPr>
          <w:rFonts w:ascii="Arial" w:hAnsi="Arial" w:cs="Arial"/>
          <w:sz w:val="22"/>
          <w:szCs w:val="22"/>
        </w:rPr>
        <w:t>U borbi za sprečavanje nasilja, Lionsi su se</w:t>
      </w:r>
      <w:r w:rsidR="00901AAE" w:rsidRPr="00B75CB4">
        <w:rPr>
          <w:rFonts w:ascii="Arial" w:hAnsi="Arial" w:cs="Arial"/>
          <w:sz w:val="22"/>
          <w:szCs w:val="22"/>
        </w:rPr>
        <w:t xml:space="preserve"> osobito istakli svojim višegodišnjim predanim radom</w:t>
      </w:r>
      <w:r w:rsidR="005A48A7" w:rsidRPr="00B75CB4">
        <w:rPr>
          <w:rFonts w:ascii="Arial" w:hAnsi="Arial" w:cs="Arial"/>
          <w:sz w:val="22"/>
          <w:szCs w:val="22"/>
        </w:rPr>
        <w:t xml:space="preserve">, </w:t>
      </w:r>
      <w:r w:rsidR="00901AAE" w:rsidRPr="00B75CB4">
        <w:rPr>
          <w:rFonts w:ascii="Arial" w:hAnsi="Arial" w:cs="Arial"/>
          <w:sz w:val="22"/>
          <w:szCs w:val="22"/>
        </w:rPr>
        <w:t xml:space="preserve">jer su </w:t>
      </w:r>
      <w:r w:rsidR="00720806" w:rsidRPr="00B75CB4">
        <w:rPr>
          <w:rFonts w:ascii="Arial" w:hAnsi="Arial" w:cs="Arial"/>
          <w:sz w:val="22"/>
          <w:szCs w:val="22"/>
        </w:rPr>
        <w:t xml:space="preserve">rano </w:t>
      </w:r>
      <w:r w:rsidR="00901AAE" w:rsidRPr="00B75CB4">
        <w:rPr>
          <w:rFonts w:ascii="Arial" w:hAnsi="Arial" w:cs="Arial"/>
          <w:sz w:val="22"/>
          <w:szCs w:val="22"/>
        </w:rPr>
        <w:t xml:space="preserve">spoznali </w:t>
      </w:r>
      <w:r w:rsidR="004A5540">
        <w:rPr>
          <w:rFonts w:ascii="Arial" w:hAnsi="Arial" w:cs="Arial"/>
          <w:sz w:val="22"/>
          <w:szCs w:val="22"/>
        </w:rPr>
        <w:t>da nasilje ne poznaje granice,</w:t>
      </w:r>
      <w:r w:rsidR="00901AAE" w:rsidRPr="00B75CB4">
        <w:rPr>
          <w:rFonts w:ascii="Arial" w:hAnsi="Arial" w:cs="Arial"/>
          <w:sz w:val="22"/>
          <w:szCs w:val="22"/>
        </w:rPr>
        <w:t xml:space="preserve"> da je svugdje oko nas i u svakom segmentu ljudskog života</w:t>
      </w:r>
      <w:r w:rsidR="005A48A7" w:rsidRPr="00B75CB4">
        <w:rPr>
          <w:rFonts w:ascii="Arial" w:hAnsi="Arial" w:cs="Arial"/>
          <w:sz w:val="22"/>
          <w:szCs w:val="22"/>
        </w:rPr>
        <w:t>.</w:t>
      </w:r>
      <w:r w:rsidRPr="00B75CB4">
        <w:rPr>
          <w:rFonts w:ascii="Arial" w:hAnsi="Arial" w:cs="Arial"/>
          <w:sz w:val="22"/>
          <w:szCs w:val="22"/>
        </w:rPr>
        <w:t xml:space="preserve"> Stoga, nužni su programi edukacije djece i mladeži kao i šire javnosti s ciljem prepoznavanja nasilja i preventivnog djelovanja. </w:t>
      </w:r>
      <w:r w:rsidR="005A48A7" w:rsidRPr="007A7BA1">
        <w:rPr>
          <w:rFonts w:ascii="Arial" w:hAnsi="Arial" w:cs="Arial"/>
          <w:sz w:val="22"/>
          <w:szCs w:val="22"/>
        </w:rPr>
        <w:t>Pov</w:t>
      </w:r>
      <w:r w:rsidR="00901AAE" w:rsidRPr="007A7BA1">
        <w:rPr>
          <w:rFonts w:ascii="Arial" w:hAnsi="Arial" w:cs="Arial"/>
          <w:sz w:val="22"/>
          <w:szCs w:val="22"/>
        </w:rPr>
        <w:t>jerenstvo je multidisciplinarno</w:t>
      </w:r>
      <w:r w:rsidR="00720806" w:rsidRPr="007A7BA1">
        <w:rPr>
          <w:rFonts w:ascii="Arial" w:hAnsi="Arial" w:cs="Arial"/>
          <w:sz w:val="22"/>
          <w:szCs w:val="22"/>
        </w:rPr>
        <w:t>, a</w:t>
      </w:r>
      <w:r w:rsidR="00313E60" w:rsidRPr="007A7BA1">
        <w:rPr>
          <w:rFonts w:ascii="Arial" w:hAnsi="Arial" w:cs="Arial"/>
          <w:sz w:val="22"/>
          <w:szCs w:val="22"/>
        </w:rPr>
        <w:t xml:space="preserve"> </w:t>
      </w:r>
      <w:r w:rsidR="007A7BA1" w:rsidRPr="007A7BA1">
        <w:rPr>
          <w:rFonts w:ascii="Arial" w:hAnsi="Arial" w:cs="Arial"/>
          <w:sz w:val="22"/>
          <w:szCs w:val="22"/>
        </w:rPr>
        <w:t xml:space="preserve">uz pomno pripremljene programe nastoji </w:t>
      </w:r>
      <w:r w:rsidR="00313E60" w:rsidRPr="007A7BA1">
        <w:rPr>
          <w:rFonts w:ascii="Arial" w:hAnsi="Arial" w:cs="Arial"/>
          <w:sz w:val="22"/>
          <w:szCs w:val="22"/>
        </w:rPr>
        <w:t>podići razinu osviještenost</w:t>
      </w:r>
      <w:r w:rsidR="007A7BA1" w:rsidRPr="007A7BA1">
        <w:rPr>
          <w:rFonts w:ascii="Arial" w:hAnsi="Arial" w:cs="Arial"/>
          <w:sz w:val="22"/>
          <w:szCs w:val="22"/>
        </w:rPr>
        <w:t>i</w:t>
      </w:r>
      <w:r w:rsidR="00313E60" w:rsidRPr="007A7BA1">
        <w:rPr>
          <w:rFonts w:ascii="Arial" w:hAnsi="Arial" w:cs="Arial"/>
          <w:sz w:val="22"/>
          <w:szCs w:val="22"/>
        </w:rPr>
        <w:t xml:space="preserve"> javnosti o prisutnosti </w:t>
      </w:r>
      <w:r w:rsidR="00356F3C">
        <w:rPr>
          <w:rFonts w:ascii="Arial" w:hAnsi="Arial" w:cs="Arial"/>
          <w:sz w:val="22"/>
          <w:szCs w:val="22"/>
        </w:rPr>
        <w:t>svih</w:t>
      </w:r>
      <w:r w:rsidR="00313E60" w:rsidRPr="007A7BA1">
        <w:rPr>
          <w:rFonts w:ascii="Arial" w:hAnsi="Arial" w:cs="Arial"/>
          <w:sz w:val="22"/>
          <w:szCs w:val="22"/>
        </w:rPr>
        <w:t xml:space="preserve"> oblika nasilja</w:t>
      </w:r>
      <w:r w:rsidR="007A7BA1" w:rsidRPr="007A7BA1">
        <w:rPr>
          <w:rFonts w:ascii="Arial" w:hAnsi="Arial" w:cs="Arial"/>
          <w:sz w:val="22"/>
          <w:szCs w:val="22"/>
        </w:rPr>
        <w:t xml:space="preserve"> i kako</w:t>
      </w:r>
      <w:r w:rsidR="004B0955" w:rsidRPr="007A7BA1">
        <w:rPr>
          <w:rFonts w:ascii="Arial" w:hAnsi="Arial" w:cs="Arial"/>
          <w:sz w:val="22"/>
          <w:szCs w:val="22"/>
        </w:rPr>
        <w:t xml:space="preserve"> naći</w:t>
      </w:r>
      <w:r w:rsidR="007A7BA1">
        <w:rPr>
          <w:rFonts w:ascii="Arial" w:hAnsi="Arial" w:cs="Arial"/>
          <w:sz w:val="22"/>
          <w:szCs w:val="22"/>
        </w:rPr>
        <w:t xml:space="preserve"> najbolja rješenja da</w:t>
      </w:r>
      <w:r w:rsidR="004A5540" w:rsidRPr="007A7BA1">
        <w:rPr>
          <w:rFonts w:ascii="Arial" w:hAnsi="Arial" w:cs="Arial"/>
          <w:sz w:val="22"/>
          <w:szCs w:val="22"/>
        </w:rPr>
        <w:t xml:space="preserve"> do nasilja ne </w:t>
      </w:r>
      <w:r w:rsidR="001B511D">
        <w:rPr>
          <w:rFonts w:ascii="Arial" w:hAnsi="Arial" w:cs="Arial"/>
          <w:sz w:val="22"/>
          <w:szCs w:val="22"/>
        </w:rPr>
        <w:t>dođe</w:t>
      </w:r>
      <w:r w:rsidR="004B0955">
        <w:rPr>
          <w:rFonts w:ascii="Arial" w:hAnsi="Arial" w:cs="Arial"/>
          <w:sz w:val="22"/>
          <w:szCs w:val="22"/>
        </w:rPr>
        <w:t xml:space="preserve">. 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Cilj je </w:t>
      </w:r>
      <w:r w:rsidR="007A7BA1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i 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promoviranje sportskih i kulturnih događanja, te</w:t>
      </w:r>
      <w:r w:rsidR="00B75CB4" w:rsidRP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isticanje v</w:t>
      </w:r>
      <w:r w:rsidR="00B75CB4" w:rsidRP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ažnosti formiranj</w:t>
      </w:r>
      <w:r w:rsidR="004A5540">
        <w:rPr>
          <w:rFonts w:ascii="Arial" w:hAnsi="Arial" w:cs="Arial"/>
          <w:color w:val="222222"/>
          <w:sz w:val="22"/>
          <w:szCs w:val="22"/>
          <w:shd w:val="clear" w:color="auto" w:fill="FFFFFF"/>
        </w:rPr>
        <w:t>a</w:t>
      </w:r>
      <w:r w:rsidR="00B75CB4" w:rsidRP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pozitivne osobe u kojoj nema ni trunke mjesta nasilju. Čovjek koji se bavi sportom 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i</w:t>
      </w:r>
      <w:r w:rsidR="003E60A0">
        <w:rPr>
          <w:rFonts w:ascii="Arial" w:hAnsi="Arial" w:cs="Arial"/>
          <w:color w:val="222222"/>
          <w:sz w:val="22"/>
          <w:szCs w:val="22"/>
          <w:shd w:val="clear" w:color="auto" w:fill="FFFFFF"/>
        </w:rPr>
        <w:t>li je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4A5540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uključen u 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kultur</w:t>
      </w:r>
      <w:r w:rsidR="003E60A0">
        <w:rPr>
          <w:rFonts w:ascii="Arial" w:hAnsi="Arial" w:cs="Arial"/>
          <w:color w:val="222222"/>
          <w:sz w:val="22"/>
          <w:szCs w:val="22"/>
          <w:shd w:val="clear" w:color="auto" w:fill="FFFFFF"/>
        </w:rPr>
        <w:t>ne aktivnosti</w:t>
      </w:r>
      <w:r w:rsidR="004A5540">
        <w:rPr>
          <w:rFonts w:ascii="Arial" w:hAnsi="Arial" w:cs="Arial"/>
          <w:color w:val="222222"/>
          <w:sz w:val="22"/>
          <w:szCs w:val="22"/>
          <w:shd w:val="clear" w:color="auto" w:fill="FFFFFF"/>
        </w:rPr>
        <w:t>,</w:t>
      </w:r>
      <w:r w:rsid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B75CB4" w:rsidRP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na bilo kojoj razini, sretan je čovjek, on gradi svoj optimizam, a optimističan čovjek ne može poticati nasilje, dapače, on može dijeliti samo mir i dobro. A taj pozitivan stav i snaga, zalog su za svaku dobrobit u obitelji, a i društvu kao takvom.</w:t>
      </w:r>
    </w:p>
    <w:p w14:paraId="7910AF7C" w14:textId="77777777" w:rsidR="004B0955" w:rsidRDefault="00B75CB4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B75CB4">
        <w:rPr>
          <w:rFonts w:ascii="Arial" w:hAnsi="Arial" w:cs="Arial"/>
          <w:color w:val="222222"/>
          <w:sz w:val="22"/>
          <w:szCs w:val="22"/>
          <w:shd w:val="clear" w:color="auto" w:fill="FFFFFF"/>
        </w:rPr>
        <w:t>Ovaj program sadržava</w:t>
      </w:r>
      <w:r w:rsidR="00CF4E19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3E60A0">
        <w:rPr>
          <w:rFonts w:ascii="Arial" w:hAnsi="Arial" w:cs="Arial"/>
          <w:sz w:val="22"/>
          <w:szCs w:val="22"/>
        </w:rPr>
        <w:t xml:space="preserve">edukativna </w:t>
      </w:r>
      <w:r w:rsidRPr="00B75CB4">
        <w:rPr>
          <w:rFonts w:ascii="Arial" w:hAnsi="Arial" w:cs="Arial"/>
          <w:sz w:val="22"/>
          <w:szCs w:val="22"/>
        </w:rPr>
        <w:t>predavanja</w:t>
      </w:r>
      <w:r w:rsidR="00B17A93">
        <w:rPr>
          <w:rFonts w:ascii="Arial" w:hAnsi="Arial" w:cs="Arial"/>
          <w:sz w:val="22"/>
          <w:szCs w:val="22"/>
        </w:rPr>
        <w:t xml:space="preserve"> te</w:t>
      </w:r>
      <w:r w:rsidR="004A5540">
        <w:rPr>
          <w:rFonts w:ascii="Arial" w:hAnsi="Arial" w:cs="Arial"/>
          <w:sz w:val="22"/>
          <w:szCs w:val="22"/>
        </w:rPr>
        <w:t xml:space="preserve"> sportsk</w:t>
      </w:r>
      <w:r w:rsidR="003E60A0">
        <w:rPr>
          <w:rFonts w:ascii="Arial" w:hAnsi="Arial" w:cs="Arial"/>
          <w:sz w:val="22"/>
          <w:szCs w:val="22"/>
        </w:rPr>
        <w:t>e</w:t>
      </w:r>
      <w:r w:rsidRPr="00B75C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 kulturn</w:t>
      </w:r>
      <w:r w:rsidR="003E60A0">
        <w:rPr>
          <w:rFonts w:ascii="Arial" w:hAnsi="Arial" w:cs="Arial"/>
          <w:sz w:val="22"/>
          <w:szCs w:val="22"/>
        </w:rPr>
        <w:t>e</w:t>
      </w:r>
      <w:r w:rsidRPr="00B75CB4">
        <w:rPr>
          <w:rFonts w:ascii="Arial" w:hAnsi="Arial" w:cs="Arial"/>
          <w:sz w:val="22"/>
          <w:szCs w:val="22"/>
        </w:rPr>
        <w:t xml:space="preserve"> aktivnosti humanitarnog karaktera</w:t>
      </w:r>
      <w:r w:rsidR="003E60A0">
        <w:rPr>
          <w:rFonts w:ascii="Arial" w:hAnsi="Arial" w:cs="Arial"/>
          <w:sz w:val="22"/>
          <w:szCs w:val="22"/>
        </w:rPr>
        <w:t>. Sva prikupljena sr</w:t>
      </w:r>
      <w:r w:rsidRPr="00B75CB4">
        <w:rPr>
          <w:rFonts w:ascii="Arial" w:hAnsi="Arial" w:cs="Arial"/>
          <w:sz w:val="22"/>
          <w:szCs w:val="22"/>
        </w:rPr>
        <w:t>edstva će se usmjeriti ka pomoći sportašima</w:t>
      </w:r>
      <w:r>
        <w:rPr>
          <w:rFonts w:ascii="Arial" w:hAnsi="Arial" w:cs="Arial"/>
          <w:sz w:val="22"/>
          <w:szCs w:val="22"/>
        </w:rPr>
        <w:t xml:space="preserve"> </w:t>
      </w:r>
      <w:r w:rsidR="004B0955">
        <w:rPr>
          <w:rFonts w:ascii="Arial" w:hAnsi="Arial" w:cs="Arial"/>
          <w:sz w:val="22"/>
          <w:szCs w:val="22"/>
        </w:rPr>
        <w:t>s invaliditetom</w:t>
      </w:r>
      <w:r>
        <w:rPr>
          <w:rFonts w:ascii="Arial" w:hAnsi="Arial" w:cs="Arial"/>
          <w:sz w:val="22"/>
          <w:szCs w:val="22"/>
        </w:rPr>
        <w:t xml:space="preserve">, </w:t>
      </w:r>
      <w:r w:rsidR="00FF77B3">
        <w:rPr>
          <w:rFonts w:ascii="Arial" w:hAnsi="Arial" w:cs="Arial"/>
          <w:sz w:val="22"/>
          <w:szCs w:val="22"/>
        </w:rPr>
        <w:t xml:space="preserve">slijepim i slabovidnim osobama, </w:t>
      </w:r>
      <w:r w:rsidR="00CF4E19">
        <w:rPr>
          <w:rFonts w:ascii="Arial" w:hAnsi="Arial" w:cs="Arial"/>
          <w:sz w:val="22"/>
          <w:szCs w:val="22"/>
        </w:rPr>
        <w:t xml:space="preserve">djeci s malignim bolestima, </w:t>
      </w:r>
      <w:r w:rsidR="004B0955">
        <w:rPr>
          <w:rFonts w:ascii="Arial" w:hAnsi="Arial" w:cs="Arial"/>
          <w:sz w:val="22"/>
          <w:szCs w:val="22"/>
        </w:rPr>
        <w:t xml:space="preserve">djeci i mladima </w:t>
      </w:r>
      <w:r>
        <w:rPr>
          <w:rFonts w:ascii="Arial" w:hAnsi="Arial" w:cs="Arial"/>
          <w:sz w:val="22"/>
          <w:szCs w:val="22"/>
        </w:rPr>
        <w:t>s teškoćama u</w:t>
      </w:r>
      <w:r w:rsidRPr="00B75CB4">
        <w:rPr>
          <w:rFonts w:ascii="Arial" w:hAnsi="Arial" w:cs="Arial"/>
          <w:sz w:val="22"/>
          <w:szCs w:val="22"/>
        </w:rPr>
        <w:t xml:space="preserve"> </w:t>
      </w:r>
      <w:r w:rsidR="004B0955">
        <w:rPr>
          <w:rFonts w:ascii="Arial" w:hAnsi="Arial" w:cs="Arial"/>
          <w:sz w:val="22"/>
          <w:szCs w:val="22"/>
        </w:rPr>
        <w:t xml:space="preserve">razvoju, </w:t>
      </w:r>
      <w:r w:rsidR="00B17A93">
        <w:rPr>
          <w:rFonts w:ascii="Arial" w:hAnsi="Arial" w:cs="Arial"/>
          <w:sz w:val="22"/>
          <w:szCs w:val="22"/>
        </w:rPr>
        <w:t>d</w:t>
      </w:r>
      <w:r w:rsidR="004B0955">
        <w:rPr>
          <w:rFonts w:ascii="Arial" w:hAnsi="Arial" w:cs="Arial"/>
          <w:sz w:val="22"/>
          <w:szCs w:val="22"/>
        </w:rPr>
        <w:t>jec</w:t>
      </w:r>
      <w:r w:rsidR="00B17A93">
        <w:rPr>
          <w:rFonts w:ascii="Arial" w:hAnsi="Arial" w:cs="Arial"/>
          <w:sz w:val="22"/>
          <w:szCs w:val="22"/>
        </w:rPr>
        <w:t>i</w:t>
      </w:r>
      <w:r w:rsidR="004B0955">
        <w:rPr>
          <w:rFonts w:ascii="Arial" w:hAnsi="Arial" w:cs="Arial"/>
          <w:sz w:val="22"/>
          <w:szCs w:val="22"/>
        </w:rPr>
        <w:t xml:space="preserve"> bez roditeljske skrbi</w:t>
      </w:r>
      <w:r w:rsidR="00BE55B2">
        <w:rPr>
          <w:rFonts w:ascii="Arial" w:hAnsi="Arial" w:cs="Arial"/>
          <w:sz w:val="22"/>
          <w:szCs w:val="22"/>
        </w:rPr>
        <w:t xml:space="preserve"> </w:t>
      </w:r>
      <w:r w:rsidR="004B0955">
        <w:rPr>
          <w:rFonts w:ascii="Arial" w:hAnsi="Arial" w:cs="Arial"/>
          <w:sz w:val="22"/>
          <w:szCs w:val="22"/>
        </w:rPr>
        <w:t>i drugim potrebitim</w:t>
      </w:r>
      <w:r w:rsidR="003E60A0">
        <w:rPr>
          <w:rFonts w:ascii="Arial" w:hAnsi="Arial" w:cs="Arial"/>
          <w:sz w:val="22"/>
          <w:szCs w:val="22"/>
        </w:rPr>
        <w:t xml:space="preserve">a, </w:t>
      </w:r>
      <w:r w:rsidR="004B0955">
        <w:rPr>
          <w:rFonts w:ascii="Arial" w:hAnsi="Arial" w:cs="Arial"/>
          <w:sz w:val="22"/>
          <w:szCs w:val="22"/>
        </w:rPr>
        <w:t xml:space="preserve">a prema ciljevima Klubova </w:t>
      </w:r>
      <w:r w:rsidR="00BE55B2">
        <w:rPr>
          <w:rFonts w:ascii="Arial" w:hAnsi="Arial" w:cs="Arial"/>
          <w:sz w:val="22"/>
          <w:szCs w:val="22"/>
        </w:rPr>
        <w:t xml:space="preserve">Distrikta </w:t>
      </w:r>
      <w:r w:rsidR="004B0955">
        <w:rPr>
          <w:rFonts w:ascii="Arial" w:hAnsi="Arial" w:cs="Arial"/>
          <w:sz w:val="22"/>
          <w:szCs w:val="22"/>
        </w:rPr>
        <w:t>koji aktivnost organiziraju.</w:t>
      </w:r>
    </w:p>
    <w:p w14:paraId="10292EC5" w14:textId="77777777" w:rsidR="004A5540" w:rsidRDefault="004A5540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</w:p>
    <w:p w14:paraId="16F405D3" w14:textId="37BADCF0" w:rsidR="004A5540" w:rsidRDefault="004B0955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Sretno nam svima </w:t>
      </w:r>
      <w:r w:rsidR="003E60A0">
        <w:rPr>
          <w:rFonts w:ascii="Arial" w:hAnsi="Arial" w:cs="Arial"/>
          <w:sz w:val="22"/>
          <w:szCs w:val="22"/>
        </w:rPr>
        <w:t xml:space="preserve">u plemenitoj misiji, a </w:t>
      </w:r>
      <w:r>
        <w:rPr>
          <w:rFonts w:ascii="Arial" w:hAnsi="Arial" w:cs="Arial"/>
          <w:sz w:val="22"/>
          <w:szCs w:val="22"/>
        </w:rPr>
        <w:t xml:space="preserve">uz moto naše </w:t>
      </w:r>
      <w:proofErr w:type="spellStart"/>
      <w:r>
        <w:rPr>
          <w:rFonts w:ascii="Arial" w:hAnsi="Arial" w:cs="Arial"/>
          <w:sz w:val="22"/>
          <w:szCs w:val="22"/>
        </w:rPr>
        <w:t>Guverner</w:t>
      </w:r>
      <w:r w:rsidR="007F125D">
        <w:rPr>
          <w:rFonts w:ascii="Arial" w:hAnsi="Arial" w:cs="Arial"/>
          <w:sz w:val="22"/>
          <w:szCs w:val="22"/>
        </w:rPr>
        <w:t>ice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15349B">
        <w:rPr>
          <w:rFonts w:ascii="Arial" w:hAnsi="Arial" w:cs="Arial"/>
          <w:sz w:val="22"/>
          <w:szCs w:val="22"/>
        </w:rPr>
        <w:t>Marinele Rosso</w:t>
      </w:r>
    </w:p>
    <w:p w14:paraId="2A90235B" w14:textId="7BA3432A" w:rsidR="004A5540" w:rsidRDefault="004A5540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</w:p>
    <w:p w14:paraId="4154A2C3" w14:textId="47244A05" w:rsidR="007F125D" w:rsidRPr="0056572B" w:rsidRDefault="007F125D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56572B">
        <w:rPr>
          <w:rFonts w:ascii="Arial" w:hAnsi="Arial" w:cs="Arial"/>
          <w:color w:val="000000"/>
          <w:sz w:val="22"/>
          <w:szCs w:val="22"/>
          <w:shd w:val="clear" w:color="auto" w:fill="FFFFFF"/>
        </w:rPr>
        <w:t>Podrži. Osnaži. Rasti</w:t>
      </w:r>
    </w:p>
    <w:p w14:paraId="5061BC75" w14:textId="77777777" w:rsidR="004A5540" w:rsidRDefault="004A5540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</w:p>
    <w:p w14:paraId="5087A3DA" w14:textId="77777777" w:rsidR="005A48A7" w:rsidRPr="00B75CB4" w:rsidRDefault="004A5540" w:rsidP="000E34D2">
      <w:pPr>
        <w:pStyle w:val="Odlomakpopisa"/>
        <w:spacing w:line="36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Vaša Branka</w:t>
      </w:r>
      <w:r w:rsidR="004B0955">
        <w:rPr>
          <w:rFonts w:ascii="Arial" w:hAnsi="Arial" w:cs="Arial"/>
          <w:sz w:val="22"/>
          <w:szCs w:val="22"/>
        </w:rPr>
        <w:t xml:space="preserve"> </w:t>
      </w:r>
    </w:p>
    <w:p w14:paraId="7EA5C9BE" w14:textId="77777777" w:rsidR="001250A8" w:rsidRPr="009A3BF8" w:rsidRDefault="001250A8" w:rsidP="000E34D2">
      <w:pPr>
        <w:spacing w:line="360" w:lineRule="auto"/>
        <w:jc w:val="both"/>
        <w:rPr>
          <w:rFonts w:ascii="Arial" w:hAnsi="Arial" w:cs="Arial"/>
        </w:rPr>
      </w:pPr>
    </w:p>
    <w:p w14:paraId="39397F47" w14:textId="77777777" w:rsidR="004B0955" w:rsidRPr="00B10A9F" w:rsidRDefault="00AD4C9A" w:rsidP="000E34D2">
      <w:pPr>
        <w:spacing w:line="360" w:lineRule="auto"/>
        <w:ind w:left="1080"/>
        <w:rPr>
          <w:rFonts w:ascii="Open Sans" w:hAnsi="Open Sans" w:cs="Open Sans"/>
        </w:rPr>
      </w:pPr>
      <w:r w:rsidRPr="00B10A9F">
        <w:rPr>
          <w:rFonts w:ascii="Open Sans" w:hAnsi="Open Sans" w:cs="Open Sans"/>
        </w:rPr>
        <w:lastRenderedPageBreak/>
        <w:tab/>
      </w:r>
      <w:r w:rsidRPr="00B10A9F">
        <w:rPr>
          <w:rFonts w:ascii="Open Sans" w:hAnsi="Open Sans" w:cs="Open Sans"/>
        </w:rPr>
        <w:tab/>
      </w:r>
      <w:r w:rsidRPr="00B10A9F">
        <w:rPr>
          <w:rFonts w:ascii="Open Sans" w:hAnsi="Open Sans" w:cs="Open Sans"/>
        </w:rPr>
        <w:tab/>
      </w:r>
      <w:r w:rsidRPr="00B10A9F">
        <w:rPr>
          <w:rFonts w:ascii="Open Sans" w:hAnsi="Open Sans" w:cs="Open Sans"/>
        </w:rPr>
        <w:tab/>
      </w:r>
      <w:r w:rsidRPr="00B10A9F">
        <w:rPr>
          <w:rFonts w:ascii="Open Sans" w:hAnsi="Open Sans" w:cs="Open Sans"/>
        </w:rPr>
        <w:tab/>
      </w:r>
      <w:r w:rsidRPr="00B10A9F">
        <w:rPr>
          <w:rFonts w:ascii="Open Sans" w:hAnsi="Open Sans" w:cs="Open Sans"/>
        </w:rPr>
        <w:tab/>
      </w:r>
    </w:p>
    <w:p w14:paraId="2E65C96B" w14:textId="0EDB0B57" w:rsidR="009534DD" w:rsidRPr="00B10A9F" w:rsidRDefault="00262B38" w:rsidP="009534DD">
      <w:pPr>
        <w:spacing w:line="360" w:lineRule="auto"/>
        <w:jc w:val="center"/>
        <w:rPr>
          <w:rFonts w:ascii="Open Sans" w:hAnsi="Open Sans" w:cs="Open Sans"/>
          <w:sz w:val="28"/>
          <w:szCs w:val="28"/>
        </w:rPr>
      </w:pPr>
      <w:r w:rsidRPr="00B10A9F">
        <w:rPr>
          <w:rFonts w:ascii="Open Sans" w:hAnsi="Open Sans" w:cs="Open Sans"/>
          <w:b/>
          <w:sz w:val="28"/>
          <w:szCs w:val="28"/>
        </w:rPr>
        <w:t>IZVJEŠĆE O</w:t>
      </w:r>
      <w:r w:rsidR="009534DD" w:rsidRPr="00B10A9F">
        <w:rPr>
          <w:rFonts w:ascii="Open Sans" w:hAnsi="Open Sans" w:cs="Open Sans"/>
          <w:b/>
          <w:sz w:val="28"/>
          <w:szCs w:val="28"/>
        </w:rPr>
        <w:t xml:space="preserve"> DJELOVANJ</w:t>
      </w:r>
      <w:r w:rsidRPr="00B10A9F">
        <w:rPr>
          <w:rFonts w:ascii="Open Sans" w:hAnsi="Open Sans" w:cs="Open Sans"/>
          <w:b/>
          <w:sz w:val="28"/>
          <w:szCs w:val="28"/>
        </w:rPr>
        <w:t>U</w:t>
      </w:r>
      <w:r w:rsidR="009534DD" w:rsidRPr="00B10A9F">
        <w:rPr>
          <w:rFonts w:ascii="Open Sans" w:hAnsi="Open Sans" w:cs="Open Sans"/>
          <w:sz w:val="28"/>
          <w:szCs w:val="28"/>
        </w:rPr>
        <w:t xml:space="preserve"> </w:t>
      </w:r>
      <w:r w:rsidR="009534DD" w:rsidRPr="00B10A9F">
        <w:rPr>
          <w:rFonts w:ascii="Open Sans" w:hAnsi="Open Sans" w:cs="Open Sans"/>
          <w:b/>
          <w:sz w:val="28"/>
          <w:szCs w:val="28"/>
        </w:rPr>
        <w:t xml:space="preserve">POVJERENSTVA ZA </w:t>
      </w:r>
      <w:r w:rsidR="0058006C" w:rsidRPr="00B10A9F">
        <w:rPr>
          <w:rFonts w:ascii="Open Sans" w:hAnsi="Open Sans" w:cs="Open Sans"/>
          <w:b/>
          <w:sz w:val="28"/>
          <w:szCs w:val="28"/>
        </w:rPr>
        <w:t>PREVENCIJU NASILJA I O</w:t>
      </w:r>
      <w:r w:rsidR="00B24B7E" w:rsidRPr="00B10A9F">
        <w:rPr>
          <w:rFonts w:ascii="Open Sans" w:hAnsi="Open Sans" w:cs="Open Sans"/>
          <w:b/>
          <w:sz w:val="28"/>
          <w:szCs w:val="28"/>
        </w:rPr>
        <w:t>Č</w:t>
      </w:r>
      <w:r w:rsidR="0058006C" w:rsidRPr="00B10A9F">
        <w:rPr>
          <w:rFonts w:ascii="Open Sans" w:hAnsi="Open Sans" w:cs="Open Sans"/>
          <w:b/>
          <w:sz w:val="28"/>
          <w:szCs w:val="28"/>
        </w:rPr>
        <w:t xml:space="preserve">UVANJE OBITELJI DISTRIKTA 126 HRVATSKA </w:t>
      </w:r>
      <w:r w:rsidR="00B24B7E" w:rsidRPr="00B10A9F">
        <w:rPr>
          <w:rFonts w:ascii="Open Sans" w:hAnsi="Open Sans" w:cs="Open Sans"/>
          <w:b/>
          <w:sz w:val="28"/>
          <w:szCs w:val="28"/>
        </w:rPr>
        <w:t xml:space="preserve"> </w:t>
      </w:r>
      <w:r w:rsidR="0058006C" w:rsidRPr="00B10A9F">
        <w:rPr>
          <w:rFonts w:ascii="Open Sans" w:hAnsi="Open Sans" w:cs="Open Sans"/>
          <w:b/>
          <w:sz w:val="28"/>
          <w:szCs w:val="28"/>
        </w:rPr>
        <w:t xml:space="preserve">ZA </w:t>
      </w:r>
      <w:r w:rsidR="009534DD" w:rsidRPr="00B10A9F">
        <w:rPr>
          <w:rFonts w:ascii="Open Sans" w:hAnsi="Open Sans" w:cs="Open Sans"/>
          <w:b/>
          <w:sz w:val="28"/>
          <w:szCs w:val="28"/>
        </w:rPr>
        <w:t>RAZDOBLJE</w:t>
      </w:r>
      <w:r w:rsidR="0058006C" w:rsidRPr="00B10A9F">
        <w:rPr>
          <w:rFonts w:ascii="Open Sans" w:hAnsi="Open Sans" w:cs="Open Sans"/>
          <w:b/>
          <w:sz w:val="28"/>
          <w:szCs w:val="28"/>
        </w:rPr>
        <w:t xml:space="preserve"> </w:t>
      </w:r>
      <w:r w:rsidR="009534DD" w:rsidRPr="00B10A9F">
        <w:rPr>
          <w:rFonts w:ascii="Open Sans" w:hAnsi="Open Sans" w:cs="Open Sans"/>
          <w:b/>
          <w:sz w:val="28"/>
          <w:szCs w:val="28"/>
        </w:rPr>
        <w:t>1.7.</w:t>
      </w:r>
      <w:r w:rsidR="0058006C" w:rsidRPr="00B10A9F">
        <w:rPr>
          <w:rFonts w:ascii="Open Sans" w:hAnsi="Open Sans" w:cs="Open Sans"/>
          <w:b/>
          <w:sz w:val="28"/>
          <w:szCs w:val="28"/>
        </w:rPr>
        <w:t>20</w:t>
      </w:r>
      <w:r w:rsidR="003617EB" w:rsidRPr="00B10A9F">
        <w:rPr>
          <w:rFonts w:ascii="Open Sans" w:hAnsi="Open Sans" w:cs="Open Sans"/>
          <w:b/>
          <w:sz w:val="28"/>
          <w:szCs w:val="28"/>
        </w:rPr>
        <w:t>2</w:t>
      </w:r>
      <w:r w:rsidR="00FB6511" w:rsidRPr="00B10A9F">
        <w:rPr>
          <w:rFonts w:ascii="Open Sans" w:hAnsi="Open Sans" w:cs="Open Sans"/>
          <w:b/>
          <w:sz w:val="28"/>
          <w:szCs w:val="28"/>
        </w:rPr>
        <w:t>5</w:t>
      </w:r>
      <w:r w:rsidR="003617EB" w:rsidRPr="00B10A9F">
        <w:rPr>
          <w:rFonts w:ascii="Open Sans" w:hAnsi="Open Sans" w:cs="Open Sans"/>
          <w:b/>
          <w:sz w:val="28"/>
          <w:szCs w:val="28"/>
        </w:rPr>
        <w:t>.</w:t>
      </w:r>
      <w:r w:rsidR="009534DD" w:rsidRPr="00B10A9F">
        <w:rPr>
          <w:rFonts w:ascii="Open Sans" w:hAnsi="Open Sans" w:cs="Open Sans"/>
          <w:b/>
          <w:sz w:val="28"/>
          <w:szCs w:val="28"/>
        </w:rPr>
        <w:t xml:space="preserve"> </w:t>
      </w:r>
      <w:r w:rsidR="008E722C" w:rsidRPr="00B10A9F">
        <w:rPr>
          <w:rFonts w:ascii="Open Sans" w:hAnsi="Open Sans" w:cs="Open Sans"/>
          <w:b/>
          <w:sz w:val="28"/>
          <w:szCs w:val="28"/>
        </w:rPr>
        <w:t>–</w:t>
      </w:r>
      <w:r w:rsidR="009534DD" w:rsidRPr="00B10A9F">
        <w:rPr>
          <w:rFonts w:ascii="Open Sans" w:hAnsi="Open Sans" w:cs="Open Sans"/>
          <w:b/>
          <w:sz w:val="28"/>
          <w:szCs w:val="28"/>
        </w:rPr>
        <w:t xml:space="preserve"> </w:t>
      </w:r>
      <w:r w:rsidR="00D875E0">
        <w:rPr>
          <w:rFonts w:ascii="Open Sans" w:hAnsi="Open Sans" w:cs="Open Sans"/>
          <w:b/>
          <w:sz w:val="28"/>
          <w:szCs w:val="28"/>
        </w:rPr>
        <w:t>8</w:t>
      </w:r>
      <w:r w:rsidR="008E722C" w:rsidRPr="00B10A9F">
        <w:rPr>
          <w:rFonts w:ascii="Open Sans" w:hAnsi="Open Sans" w:cs="Open Sans"/>
          <w:b/>
          <w:sz w:val="28"/>
          <w:szCs w:val="28"/>
        </w:rPr>
        <w:t>.</w:t>
      </w:r>
      <w:r w:rsidR="00D875E0">
        <w:rPr>
          <w:rFonts w:ascii="Open Sans" w:hAnsi="Open Sans" w:cs="Open Sans"/>
          <w:b/>
          <w:sz w:val="28"/>
          <w:szCs w:val="28"/>
        </w:rPr>
        <w:t>3</w:t>
      </w:r>
      <w:r w:rsidR="009534DD" w:rsidRPr="00B10A9F">
        <w:rPr>
          <w:rFonts w:ascii="Open Sans" w:hAnsi="Open Sans" w:cs="Open Sans"/>
          <w:b/>
          <w:sz w:val="28"/>
          <w:szCs w:val="28"/>
        </w:rPr>
        <w:t>.</w:t>
      </w:r>
      <w:r w:rsidR="0058006C" w:rsidRPr="00B10A9F">
        <w:rPr>
          <w:rFonts w:ascii="Open Sans" w:hAnsi="Open Sans" w:cs="Open Sans"/>
          <w:b/>
          <w:sz w:val="28"/>
          <w:szCs w:val="28"/>
        </w:rPr>
        <w:t>20</w:t>
      </w:r>
      <w:r w:rsidR="009534DD" w:rsidRPr="00B10A9F">
        <w:rPr>
          <w:rFonts w:ascii="Open Sans" w:hAnsi="Open Sans" w:cs="Open Sans"/>
          <w:b/>
          <w:sz w:val="28"/>
          <w:szCs w:val="28"/>
        </w:rPr>
        <w:t>2</w:t>
      </w:r>
      <w:r w:rsidR="00FB6511" w:rsidRPr="00B10A9F">
        <w:rPr>
          <w:rFonts w:ascii="Open Sans" w:hAnsi="Open Sans" w:cs="Open Sans"/>
          <w:b/>
          <w:sz w:val="28"/>
          <w:szCs w:val="28"/>
        </w:rPr>
        <w:t>6</w:t>
      </w:r>
      <w:r w:rsidR="009534DD" w:rsidRPr="00B10A9F">
        <w:rPr>
          <w:rFonts w:ascii="Open Sans" w:hAnsi="Open Sans" w:cs="Open Sans"/>
          <w:b/>
          <w:sz w:val="28"/>
          <w:szCs w:val="28"/>
        </w:rPr>
        <w:t>.</w:t>
      </w:r>
    </w:p>
    <w:p w14:paraId="11ECE8C3" w14:textId="77777777" w:rsidR="009534DD" w:rsidRDefault="009534DD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48AA40FA" w14:textId="77777777" w:rsidR="009534DD" w:rsidRDefault="009534DD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58578EB7" w14:textId="27019C64" w:rsidR="0086394A" w:rsidRPr="00B10A9F" w:rsidRDefault="00FB6511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sz w:val="24"/>
          <w:szCs w:val="24"/>
        </w:rPr>
      </w:pPr>
      <w:r w:rsidRPr="00B10A9F">
        <w:rPr>
          <w:rFonts w:ascii="Open Sans" w:hAnsi="Open Sans" w:cs="Open Sans"/>
          <w:sz w:val="24"/>
          <w:szCs w:val="24"/>
        </w:rPr>
        <w:t>5</w:t>
      </w:r>
      <w:r w:rsidR="00D74D48" w:rsidRPr="00B10A9F">
        <w:rPr>
          <w:rFonts w:ascii="Open Sans" w:hAnsi="Open Sans" w:cs="Open Sans"/>
          <w:sz w:val="24"/>
          <w:szCs w:val="24"/>
        </w:rPr>
        <w:t>.</w:t>
      </w:r>
      <w:r w:rsidR="0035182B" w:rsidRPr="00B10A9F">
        <w:rPr>
          <w:rFonts w:ascii="Open Sans" w:hAnsi="Open Sans" w:cs="Open Sans"/>
          <w:sz w:val="24"/>
          <w:szCs w:val="24"/>
        </w:rPr>
        <w:t>10</w:t>
      </w:r>
      <w:r w:rsidR="0086394A" w:rsidRPr="00B10A9F">
        <w:rPr>
          <w:rFonts w:ascii="Open Sans" w:hAnsi="Open Sans" w:cs="Open Sans"/>
          <w:sz w:val="24"/>
          <w:szCs w:val="24"/>
        </w:rPr>
        <w:t>.202</w:t>
      </w:r>
      <w:r w:rsidRPr="00B10A9F">
        <w:rPr>
          <w:rFonts w:ascii="Open Sans" w:hAnsi="Open Sans" w:cs="Open Sans"/>
          <w:sz w:val="24"/>
          <w:szCs w:val="24"/>
        </w:rPr>
        <w:t>5</w:t>
      </w:r>
      <w:r w:rsidR="0086394A" w:rsidRPr="00B10A9F">
        <w:rPr>
          <w:rFonts w:ascii="Open Sans" w:hAnsi="Open Sans" w:cs="Open Sans"/>
          <w:sz w:val="24"/>
          <w:szCs w:val="24"/>
        </w:rPr>
        <w:t xml:space="preserve">. „Rice for </w:t>
      </w:r>
      <w:proofErr w:type="spellStart"/>
      <w:r w:rsidR="0086394A" w:rsidRPr="00B10A9F">
        <w:rPr>
          <w:rFonts w:ascii="Open Sans" w:hAnsi="Open Sans" w:cs="Open Sans"/>
          <w:sz w:val="24"/>
          <w:szCs w:val="24"/>
        </w:rPr>
        <w:t>the</w:t>
      </w:r>
      <w:proofErr w:type="spellEnd"/>
      <w:r w:rsidR="0086394A" w:rsidRPr="00B10A9F">
        <w:rPr>
          <w:rFonts w:ascii="Open Sans" w:hAnsi="Open Sans" w:cs="Open Sans"/>
          <w:sz w:val="24"/>
          <w:szCs w:val="24"/>
        </w:rPr>
        <w:t xml:space="preserve"> cure“</w:t>
      </w:r>
    </w:p>
    <w:p w14:paraId="69BAF908" w14:textId="77777777" w:rsidR="00BB4633" w:rsidRDefault="00BB4633" w:rsidP="00F27E4F">
      <w:pPr>
        <w:ind w:left="720"/>
        <w:jc w:val="both"/>
      </w:pPr>
    </w:p>
    <w:p w14:paraId="78484065" w14:textId="044EBEB5" w:rsidR="00082AE5" w:rsidRDefault="00262B38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</w:pPr>
      <w:r w:rsidRPr="00262B38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Klubovi Regije jug i Povjerenstvo za prevenciju nasilja i očuvanje obitelji pridružili su se najvećoj humanitarnoj utrci na svijetu "Race for </w:t>
      </w:r>
      <w:proofErr w:type="spellStart"/>
      <w:r w:rsidRPr="00262B38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the</w:t>
      </w:r>
      <w:proofErr w:type="spellEnd"/>
      <w:r w:rsidRPr="00262B38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cure". Na splitskoj Rivi okupilo se 5300 sudionika iz cijele Hrvatske u želji da i ovaj put tradicionalno pomognu i podrže žene oboljele od raka dojke. Prikupljena sredstva utroš</w:t>
      </w:r>
      <w:r w:rsidR="00082AE5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ena su </w:t>
      </w:r>
      <w:r w:rsidRPr="00262B38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za kupnju aparata za magnetsku rezonancu KBC-u Split, a koji </w:t>
      </w:r>
      <w:r w:rsidR="00082AE5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je</w:t>
      </w:r>
      <w:r w:rsidRPr="00262B38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namijenjen prvenstveno onkološkim bolesnicima. Time su lionsi ponovno pokazali solidarnost, razumijevanje i podršku u svojoj sredini te veliku empatiju i ljubav prema našim hrabrim damama.  </w:t>
      </w:r>
    </w:p>
    <w:p w14:paraId="08A5311E" w14:textId="3DD26B07" w:rsidR="0022167C" w:rsidRPr="00262B38" w:rsidRDefault="008A455A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b w:val="0"/>
          <w:bCs w:val="0"/>
          <w:sz w:val="24"/>
          <w:szCs w:val="24"/>
        </w:rPr>
      </w:pPr>
      <w:r w:rsidRPr="00262B38">
        <w:rPr>
          <w:b w:val="0"/>
          <w:bCs w:val="0"/>
          <w:sz w:val="24"/>
          <w:szCs w:val="24"/>
        </w:rPr>
        <w:t xml:space="preserve"> </w:t>
      </w:r>
      <w:r w:rsidR="0022167C" w:rsidRPr="00262B38">
        <w:rPr>
          <w:b w:val="0"/>
          <w:bCs w:val="0"/>
          <w:sz w:val="24"/>
          <w:szCs w:val="24"/>
        </w:rPr>
        <w:t xml:space="preserve">        </w:t>
      </w:r>
    </w:p>
    <w:p w14:paraId="5B8376EF" w14:textId="402ACAD3" w:rsidR="00F316DB" w:rsidRDefault="00082AE5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30CA31" wp14:editId="6A75E881">
            <wp:extent cx="3124200" cy="2144338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84" cy="21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0DB55AE" wp14:editId="3A1E86EB">
            <wp:extent cx="3104515" cy="2130827"/>
            <wp:effectExtent l="0" t="0" r="635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3" cy="21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D83E" w14:textId="427BA953" w:rsidR="00082AE5" w:rsidRDefault="00082AE5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1D1BB716" w14:textId="5DA4E40C" w:rsidR="00082AE5" w:rsidRDefault="00082AE5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D36DF3" wp14:editId="2AF31F74">
            <wp:extent cx="3108960" cy="213387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02" cy="21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9CD7614" wp14:editId="208F87D2">
            <wp:extent cx="3131820" cy="2149568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92" cy="21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3253" w14:textId="77777777" w:rsidR="00376190" w:rsidRDefault="00376190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6CB8087A" w14:textId="079E667B" w:rsidR="00376190" w:rsidRDefault="00376190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b w:val="0"/>
          <w:bCs w:val="0"/>
          <w:sz w:val="24"/>
          <w:szCs w:val="24"/>
        </w:rPr>
      </w:pPr>
    </w:p>
    <w:p w14:paraId="7407ABD8" w14:textId="28B00B20" w:rsidR="00700C1E" w:rsidRPr="00700C1E" w:rsidRDefault="00700C1E" w:rsidP="00700C1E">
      <w:pPr>
        <w:spacing w:before="100" w:beforeAutospacing="1" w:after="100" w:afterAutospacing="1"/>
        <w:rPr>
          <w:lang w:val="en-GB" w:eastAsia="en-GB"/>
        </w:rPr>
      </w:pPr>
      <w:r w:rsidRPr="00700C1E">
        <w:rPr>
          <w:noProof/>
          <w:lang w:val="en-GB" w:eastAsia="en-GB"/>
        </w:rPr>
        <w:lastRenderedPageBreak/>
        <w:drawing>
          <wp:inline distT="0" distB="0" distL="0" distR="0" wp14:anchorId="655882B0" wp14:editId="2D4CEF88">
            <wp:extent cx="2985655" cy="2239242"/>
            <wp:effectExtent l="0" t="0" r="5715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3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 </w:t>
      </w:r>
      <w:r>
        <w:rPr>
          <w:noProof/>
        </w:rPr>
        <w:drawing>
          <wp:inline distT="0" distB="0" distL="0" distR="0" wp14:anchorId="38234120" wp14:editId="2528D913">
            <wp:extent cx="3221181" cy="2209682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46" cy="22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E4045" w14:textId="77777777" w:rsidR="00082AE5" w:rsidRPr="00376190" w:rsidRDefault="00082AE5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b w:val="0"/>
          <w:bCs w:val="0"/>
          <w:sz w:val="24"/>
          <w:szCs w:val="24"/>
        </w:rPr>
      </w:pPr>
    </w:p>
    <w:p w14:paraId="5F8F99C6" w14:textId="77777777" w:rsidR="00376190" w:rsidRPr="00376190" w:rsidRDefault="00376190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b w:val="0"/>
          <w:bCs w:val="0"/>
          <w:sz w:val="24"/>
          <w:szCs w:val="24"/>
        </w:rPr>
      </w:pPr>
    </w:p>
    <w:p w14:paraId="4459F855" w14:textId="395863CE" w:rsidR="00665BFB" w:rsidRPr="00DB61C0" w:rsidRDefault="00700C1E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11.10.</w:t>
      </w:r>
      <w:r w:rsidR="00DB61C0" w:rsidRPr="00DB61C0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5</w:t>
      </w:r>
      <w:r w:rsidR="00DB61C0" w:rsidRPr="00DB61C0">
        <w:rPr>
          <w:rFonts w:ascii="Arial" w:hAnsi="Arial" w:cs="Arial"/>
          <w:sz w:val="24"/>
          <w:szCs w:val="24"/>
        </w:rPr>
        <w:t>. „G</w:t>
      </w:r>
      <w:r w:rsidR="00DB61C0">
        <w:rPr>
          <w:rFonts w:ascii="Arial" w:hAnsi="Arial" w:cs="Arial"/>
          <w:sz w:val="24"/>
          <w:szCs w:val="24"/>
        </w:rPr>
        <w:t>ađanje g</w:t>
      </w:r>
      <w:r w:rsidR="00DB61C0" w:rsidRPr="00DB61C0">
        <w:rPr>
          <w:rFonts w:ascii="Arial" w:hAnsi="Arial" w:cs="Arial"/>
          <w:sz w:val="24"/>
          <w:szCs w:val="24"/>
        </w:rPr>
        <w:t>lineni</w:t>
      </w:r>
      <w:r w:rsidR="00DB61C0">
        <w:rPr>
          <w:rFonts w:ascii="Arial" w:hAnsi="Arial" w:cs="Arial"/>
          <w:sz w:val="24"/>
          <w:szCs w:val="24"/>
        </w:rPr>
        <w:t xml:space="preserve">h </w:t>
      </w:r>
      <w:r w:rsidR="00DB61C0" w:rsidRPr="00DB61C0">
        <w:rPr>
          <w:rFonts w:ascii="Arial" w:hAnsi="Arial" w:cs="Arial"/>
          <w:sz w:val="24"/>
          <w:szCs w:val="24"/>
        </w:rPr>
        <w:t>golubov</w:t>
      </w:r>
      <w:r w:rsidR="00DB61C0">
        <w:rPr>
          <w:rFonts w:ascii="Arial" w:hAnsi="Arial" w:cs="Arial"/>
          <w:sz w:val="24"/>
          <w:szCs w:val="24"/>
        </w:rPr>
        <w:t>a</w:t>
      </w:r>
      <w:r w:rsidR="00DB61C0" w:rsidRPr="00DB61C0">
        <w:rPr>
          <w:rFonts w:ascii="Arial" w:hAnsi="Arial" w:cs="Arial"/>
          <w:sz w:val="24"/>
          <w:szCs w:val="24"/>
        </w:rPr>
        <w:t>“</w:t>
      </w:r>
    </w:p>
    <w:p w14:paraId="2F57BCA3" w14:textId="77777777" w:rsidR="00DB61C0" w:rsidRDefault="00DB61C0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b w:val="0"/>
          <w:bCs w:val="0"/>
          <w:sz w:val="24"/>
          <w:szCs w:val="24"/>
        </w:rPr>
      </w:pPr>
    </w:p>
    <w:p w14:paraId="12039ED6" w14:textId="2A237710" w:rsidR="00DB61C0" w:rsidRPr="00F82CEB" w:rsidRDefault="00700C1E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Članovi LC Salona i Povjerenstvo</w:t>
      </w:r>
      <w:r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</w:t>
      </w:r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subotu 11.10.2025. </w:t>
      </w:r>
      <w:r w:rsidR="00F82CEB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su proveli </w:t>
      </w:r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u znaku sporta, zajedništva i dobrote. Na streljani sv. Kajo u Solinu, u prostorijama Streljačkog kluba “</w:t>
      </w:r>
      <w:proofErr w:type="spellStart"/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Voljak</w:t>
      </w:r>
      <w:proofErr w:type="spellEnd"/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”, održano je zanimljivo druženje posvećeno sportu </w:t>
      </w:r>
      <w:r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„G</w:t>
      </w:r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ađanj</w:t>
      </w:r>
      <w:r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e</w:t>
      </w:r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glinenih golubova</w:t>
      </w:r>
      <w:r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“</w:t>
      </w:r>
      <w:r w:rsidRPr="00700C1E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.</w:t>
      </w:r>
      <w:r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</w:t>
      </w:r>
      <w:r w:rsidR="00F82CEB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 xml:space="preserve"> </w:t>
      </w:r>
      <w:r w:rsidR="00DB61C0" w:rsidRPr="00700C1E">
        <w:rPr>
          <w:rFonts w:ascii="Open Sans" w:hAnsi="Open Sans" w:cs="Open Sans"/>
          <w:b w:val="0"/>
          <w:bCs w:val="0"/>
          <w:sz w:val="24"/>
          <w:szCs w:val="24"/>
        </w:rPr>
        <w:t xml:space="preserve">Sredstva prikupljena na turniru </w:t>
      </w:r>
      <w:r w:rsidRPr="00700C1E">
        <w:rPr>
          <w:rFonts w:ascii="Open Sans" w:hAnsi="Open Sans" w:cs="Open Sans"/>
          <w:b w:val="0"/>
          <w:bCs w:val="0"/>
          <w:sz w:val="24"/>
          <w:szCs w:val="24"/>
        </w:rPr>
        <w:t>dodijel</w:t>
      </w:r>
      <w:r>
        <w:rPr>
          <w:rFonts w:ascii="Open Sans" w:hAnsi="Open Sans" w:cs="Open Sans"/>
          <w:b w:val="0"/>
          <w:bCs w:val="0"/>
          <w:sz w:val="24"/>
          <w:szCs w:val="24"/>
        </w:rPr>
        <w:t>jena su</w:t>
      </w:r>
      <w:r w:rsidR="00DB61C0" w:rsidRPr="00700C1E">
        <w:rPr>
          <w:rFonts w:ascii="Open Sans" w:hAnsi="Open Sans" w:cs="Open Sans"/>
          <w:b w:val="0"/>
          <w:bCs w:val="0"/>
          <w:sz w:val="24"/>
          <w:szCs w:val="24"/>
        </w:rPr>
        <w:t xml:space="preserve"> sportašima s invaliditetom koji se bave visećim kuglanama</w:t>
      </w:r>
      <w:r>
        <w:rPr>
          <w:rFonts w:ascii="Open Sans" w:hAnsi="Open Sans" w:cs="Open Sans"/>
          <w:b w:val="0"/>
          <w:bCs w:val="0"/>
          <w:sz w:val="24"/>
          <w:szCs w:val="24"/>
        </w:rPr>
        <w:t xml:space="preserve"> i prvaci su Hrvatske u tom sportu.</w:t>
      </w:r>
      <w:r w:rsidR="00DB61C0" w:rsidRPr="00700C1E">
        <w:rPr>
          <w:rFonts w:ascii="Open Sans" w:hAnsi="Open Sans" w:cs="Open Sans"/>
          <w:b w:val="0"/>
          <w:bCs w:val="0"/>
          <w:sz w:val="24"/>
          <w:szCs w:val="24"/>
        </w:rPr>
        <w:t xml:space="preserve"> </w:t>
      </w:r>
      <w:r w:rsidR="00F82CEB" w:rsidRPr="00F82CEB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Zajedno, kroz sport i druženje, povezujemo ljude i gradimo društvo u kojem prevladavaju razumijevanje, solidarnost i humanost. To je bit našeg služenja</w:t>
      </w:r>
      <w:r w:rsidR="00F82CEB">
        <w:rPr>
          <w:rFonts w:ascii="Open Sans" w:hAnsi="Open Sans" w:cs="Open Sans"/>
          <w:b w:val="0"/>
          <w:bCs w:val="0"/>
          <w:color w:val="222222"/>
          <w:sz w:val="24"/>
          <w:szCs w:val="24"/>
          <w:shd w:val="clear" w:color="auto" w:fill="FFFFFF"/>
        </w:rPr>
        <w:t>.</w:t>
      </w:r>
    </w:p>
    <w:p w14:paraId="0A36389A" w14:textId="3818C5D0" w:rsidR="00700C1E" w:rsidRDefault="00700C1E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22D615DA" wp14:editId="2853F633">
            <wp:extent cx="2935836" cy="293583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58" cy="29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CEB">
        <w:rPr>
          <w:rFonts w:ascii="Open Sans" w:hAnsi="Open Sans" w:cs="Open Sans"/>
          <w:b w:val="0"/>
          <w:bCs w:val="0"/>
          <w:sz w:val="24"/>
          <w:szCs w:val="24"/>
        </w:rPr>
        <w:t xml:space="preserve">  </w:t>
      </w:r>
      <w:r w:rsidR="00F82CEB">
        <w:rPr>
          <w:noProof/>
        </w:rPr>
        <w:drawing>
          <wp:inline distT="0" distB="0" distL="0" distR="0" wp14:anchorId="7A853825" wp14:editId="289FD446">
            <wp:extent cx="2998470" cy="29984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00" cy="30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9AC0" w14:textId="53627797" w:rsidR="00F82CEB" w:rsidRDefault="00F82CEB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</w:p>
    <w:p w14:paraId="0392AC68" w14:textId="42906587" w:rsidR="00F82CEB" w:rsidRPr="00700C1E" w:rsidRDefault="00F82CEB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6E3D9E" wp14:editId="303B29EB">
            <wp:extent cx="2707352" cy="2707352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64" cy="272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 w:val="0"/>
          <w:bCs w:val="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893B64C" wp14:editId="34BEDBD4">
            <wp:extent cx="3563157" cy="2672368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29" cy="268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C4F3" w14:textId="53E69F14" w:rsidR="00DB61C0" w:rsidRPr="00700C1E" w:rsidRDefault="00DB61C0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</w:p>
    <w:p w14:paraId="1A2ECCB3" w14:textId="6B6D054C" w:rsidR="00D64001" w:rsidRPr="00D64001" w:rsidRDefault="00D64001" w:rsidP="00D64001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b/>
          <w:bCs/>
          <w:color w:val="222222"/>
          <w:lang w:val="en-GB" w:eastAsia="en-GB"/>
        </w:rPr>
      </w:pPr>
      <w:r w:rsidRPr="00D64001">
        <w:rPr>
          <w:rFonts w:ascii="Open Sans" w:hAnsi="Open Sans" w:cs="Open Sans"/>
          <w:b/>
          <w:bCs/>
          <w:color w:val="222222"/>
          <w:lang w:val="en-GB" w:eastAsia="en-GB"/>
        </w:rPr>
        <w:t>28.10.2025.</w:t>
      </w:r>
      <w:r>
        <w:rPr>
          <w:rFonts w:ascii="Open Sans" w:hAnsi="Open Sans" w:cs="Open Sans"/>
          <w:b/>
          <w:bCs/>
          <w:color w:val="222222"/>
          <w:lang w:val="en-GB" w:eastAsia="en-GB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222222"/>
          <w:lang w:val="en-GB" w:eastAsia="en-GB"/>
        </w:rPr>
        <w:t>Svečano</w:t>
      </w:r>
      <w:proofErr w:type="spellEnd"/>
      <w:r>
        <w:rPr>
          <w:rFonts w:ascii="Open Sans" w:hAnsi="Open Sans" w:cs="Open Sans"/>
          <w:b/>
          <w:bCs/>
          <w:color w:val="222222"/>
          <w:lang w:val="en-GB" w:eastAsia="en-GB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222222"/>
          <w:lang w:val="en-GB" w:eastAsia="en-GB"/>
        </w:rPr>
        <w:t>otvaranje</w:t>
      </w:r>
      <w:proofErr w:type="spellEnd"/>
      <w:r>
        <w:rPr>
          <w:rFonts w:ascii="Open Sans" w:hAnsi="Open Sans" w:cs="Open Sans"/>
          <w:b/>
          <w:bCs/>
          <w:color w:val="222222"/>
          <w:lang w:val="en-GB" w:eastAsia="en-GB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222222"/>
          <w:lang w:val="en-GB" w:eastAsia="en-GB"/>
        </w:rPr>
        <w:t>dječjeg</w:t>
      </w:r>
      <w:proofErr w:type="spellEnd"/>
      <w:r>
        <w:rPr>
          <w:rFonts w:ascii="Open Sans" w:hAnsi="Open Sans" w:cs="Open Sans"/>
          <w:b/>
          <w:bCs/>
          <w:color w:val="222222"/>
          <w:lang w:val="en-GB" w:eastAsia="en-GB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222222"/>
          <w:lang w:val="en-GB" w:eastAsia="en-GB"/>
        </w:rPr>
        <w:t>palijativnog</w:t>
      </w:r>
      <w:proofErr w:type="spellEnd"/>
      <w:r>
        <w:rPr>
          <w:rFonts w:ascii="Open Sans" w:hAnsi="Open Sans" w:cs="Open Sans"/>
          <w:b/>
          <w:bCs/>
          <w:color w:val="222222"/>
          <w:lang w:val="en-GB" w:eastAsia="en-GB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222222"/>
          <w:lang w:val="en-GB" w:eastAsia="en-GB"/>
        </w:rPr>
        <w:t>stacionara</w:t>
      </w:r>
      <w:proofErr w:type="spellEnd"/>
      <w:r>
        <w:rPr>
          <w:rFonts w:ascii="Open Sans" w:hAnsi="Open Sans" w:cs="Open Sans"/>
          <w:b/>
          <w:bCs/>
          <w:color w:val="222222"/>
          <w:lang w:val="en-GB" w:eastAsia="en-GB"/>
        </w:rPr>
        <w:t xml:space="preserve"> u </w:t>
      </w:r>
      <w:proofErr w:type="spellStart"/>
      <w:r>
        <w:rPr>
          <w:rFonts w:ascii="Open Sans" w:hAnsi="Open Sans" w:cs="Open Sans"/>
          <w:b/>
          <w:bCs/>
          <w:color w:val="222222"/>
          <w:lang w:val="en-GB" w:eastAsia="en-GB"/>
        </w:rPr>
        <w:t>Splitu</w:t>
      </w:r>
      <w:proofErr w:type="spellEnd"/>
    </w:p>
    <w:p w14:paraId="0B84D6FC" w14:textId="2A1A9B8E" w:rsidR="000A528C" w:rsidRDefault="000A528C" w:rsidP="00D64001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Povjerenstva za prevenciju nasilja i očuvanje obitelji i lionsi Regije jug, uz podršku i ostalih klubova Distrikta osmislili</w:t>
      </w:r>
      <w:r w:rsidR="00EE2FBA">
        <w:rPr>
          <w:rFonts w:ascii="Open Sans" w:hAnsi="Open Sans" w:cs="Open Sans"/>
          <w:color w:val="222222"/>
          <w:shd w:val="clear" w:color="auto" w:fill="FFFFFF"/>
        </w:rPr>
        <w:t xml:space="preserve"> su </w:t>
      </w:r>
      <w:r>
        <w:rPr>
          <w:rFonts w:ascii="Open Sans" w:hAnsi="Open Sans" w:cs="Open Sans"/>
          <w:color w:val="222222"/>
          <w:shd w:val="clear" w:color="auto" w:fill="FFFFFF"/>
        </w:rPr>
        <w:t>plemenit</w:t>
      </w:r>
      <w:r w:rsidR="00EE2FBA">
        <w:rPr>
          <w:rFonts w:ascii="Open Sans" w:hAnsi="Open Sans" w:cs="Open Sans"/>
          <w:color w:val="222222"/>
          <w:shd w:val="clear" w:color="auto" w:fill="FFFFFF"/>
        </w:rPr>
        <w:t>u</w:t>
      </w:r>
      <w:r>
        <w:rPr>
          <w:rFonts w:ascii="Open Sans" w:hAnsi="Open Sans" w:cs="Open Sans"/>
          <w:color w:val="222222"/>
          <w:shd w:val="clear" w:color="auto" w:fill="FFFFFF"/>
        </w:rPr>
        <w:t xml:space="preserve"> zamisao </w:t>
      </w:r>
      <w:r w:rsidR="00EE2FBA">
        <w:rPr>
          <w:rFonts w:ascii="Open Sans" w:hAnsi="Open Sans" w:cs="Open Sans"/>
          <w:color w:val="222222"/>
          <w:shd w:val="clear" w:color="auto" w:fill="FFFFFF"/>
        </w:rPr>
        <w:t xml:space="preserve">koja je </w:t>
      </w:r>
      <w:r>
        <w:rPr>
          <w:rFonts w:ascii="Open Sans" w:hAnsi="Open Sans" w:cs="Open Sans"/>
          <w:color w:val="222222"/>
          <w:shd w:val="clear" w:color="auto" w:fill="FFFFFF"/>
        </w:rPr>
        <w:t xml:space="preserve">dobila naziv “Zagrljaj nade”. I od ideje, a nakon velikog zalaganja svih klubova Regije jug i Povjerenstva, kao i mnogih ljudi dobroga srca, nakon šest mjeseci ova plemenita zamisao je ostvarena. </w:t>
      </w:r>
      <w:r w:rsidR="00EE2FBA">
        <w:rPr>
          <w:rFonts w:ascii="Open Sans" w:hAnsi="Open Sans" w:cs="Open Sans"/>
          <w:color w:val="222222"/>
          <w:shd w:val="clear" w:color="auto" w:fill="FFFFFF"/>
        </w:rPr>
        <w:t xml:space="preserve">28.10.2025. </w:t>
      </w:r>
      <w:r>
        <w:rPr>
          <w:rFonts w:ascii="Open Sans" w:hAnsi="Open Sans" w:cs="Open Sans"/>
          <w:color w:val="222222"/>
          <w:shd w:val="clear" w:color="auto" w:fill="FFFFFF"/>
        </w:rPr>
        <w:t xml:space="preserve">je svečano obilježen početak rada prvog u Hrvatskoj dječjeg palijativnog stacionara u sklopu hospicija Matošić u Splitu. Dugogodišnja potreba za tom medicinskom djelatnošću sada je postala stvarnost. Cijeli projekt započeo je humanitarno - donacijskom večeri "Zagrljaj nade". Za zabavno glazbeni program zaslužna je tvrtka Planeta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musica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, a osim u bogatom programu 370 uzvanika je uživalo i u hrani vrhunskih kuhara. Uz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lionse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okupio se veliki broj prijatelja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lionsa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i donatora koji su svojim doprinosom učinili da je večer u potpunosti uspjela. U organizaciju je </w:t>
      </w:r>
      <w:r w:rsidR="00BF2111">
        <w:rPr>
          <w:rFonts w:ascii="Open Sans" w:hAnsi="Open Sans" w:cs="Open Sans"/>
          <w:color w:val="222222"/>
          <w:shd w:val="clear" w:color="auto" w:fill="FFFFFF"/>
        </w:rPr>
        <w:t xml:space="preserve">bilo </w:t>
      </w:r>
      <w:r>
        <w:rPr>
          <w:rFonts w:ascii="Open Sans" w:hAnsi="Open Sans" w:cs="Open Sans"/>
          <w:color w:val="222222"/>
          <w:shd w:val="clear" w:color="auto" w:fill="FFFFFF"/>
        </w:rPr>
        <w:t xml:space="preserve">uključeno preko 100 ljudi velikog srca, a svoj doprinos dali su svi klubovi Regije jug i članovi Povjerenstva, te je prikupljeno preko 38 000 eura. U ovaj hvalevrijedan projekt </w:t>
      </w:r>
      <w:r w:rsidR="00BF2111">
        <w:rPr>
          <w:rFonts w:ascii="Open Sans" w:hAnsi="Open Sans" w:cs="Open Sans"/>
          <w:color w:val="222222"/>
          <w:shd w:val="clear" w:color="auto" w:fill="FFFFFF"/>
        </w:rPr>
        <w:t>uključila</w:t>
      </w:r>
      <w:r>
        <w:rPr>
          <w:rFonts w:ascii="Open Sans" w:hAnsi="Open Sans" w:cs="Open Sans"/>
          <w:color w:val="222222"/>
          <w:shd w:val="clear" w:color="auto" w:fill="FFFFFF"/>
        </w:rPr>
        <w:t xml:space="preserve"> se i glumica Ana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Grujica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Uglešić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s kupnjom šest bolesničkih kreveta i ormarića u vrijednosti 20 000 eura. Uključio se i grad Split s 50 000 eura, kao i drugi pojedinačni donatori te je za opremanje dječjeg palijativnog stacionara utrošeno donacijskih sredstava preko 1</w:t>
      </w:r>
      <w:r w:rsidR="00BF2111">
        <w:rPr>
          <w:rFonts w:ascii="Open Sans" w:hAnsi="Open Sans" w:cs="Open Sans"/>
          <w:color w:val="222222"/>
          <w:shd w:val="clear" w:color="auto" w:fill="FFFFFF"/>
        </w:rPr>
        <w:t>0</w:t>
      </w:r>
      <w:r>
        <w:rPr>
          <w:rFonts w:ascii="Open Sans" w:hAnsi="Open Sans" w:cs="Open Sans"/>
          <w:color w:val="222222"/>
          <w:shd w:val="clear" w:color="auto" w:fill="FFFFFF"/>
        </w:rPr>
        <w:t>0 000 eura. Prostor nam je velikodušno ustupila Uprava Doma zdravlja Splitsko - dalmatinske županije na čelu s ravnateljem prim. dr. Markom Rađa u hospiciju Matošić u Splitu.</w:t>
      </w:r>
      <w:r w:rsidR="00EE2FBA">
        <w:rPr>
          <w:rFonts w:ascii="Open Sans" w:hAnsi="Open Sans" w:cs="Open Sans"/>
          <w:color w:val="222222"/>
          <w:shd w:val="clear" w:color="auto" w:fill="FFFFFF"/>
        </w:rPr>
        <w:t xml:space="preserve"> </w:t>
      </w:r>
      <w:r>
        <w:rPr>
          <w:rFonts w:ascii="Open Sans" w:hAnsi="Open Sans" w:cs="Open Sans"/>
          <w:color w:val="222222"/>
          <w:shd w:val="clear" w:color="auto" w:fill="FFFFFF"/>
        </w:rPr>
        <w:t xml:space="preserve">Također, treba naglasiti da naša županija i grad Split oduvijek podupiru razvoj palijativne skrbi jer su svjesni njezine važnosti. O vrijednosti samog projekta važno je reći da se u stacionaru skrbiti o djeci s teškim kroničnim po život ograničavajućim bolestima, malignim, neurološkim, </w:t>
      </w:r>
      <w:r w:rsidR="00EE2FBA">
        <w:rPr>
          <w:rFonts w:ascii="Open Sans" w:hAnsi="Open Sans" w:cs="Open Sans"/>
          <w:color w:val="222222"/>
          <w:shd w:val="clear" w:color="auto" w:fill="FFFFFF"/>
        </w:rPr>
        <w:t>nearomatičnim</w:t>
      </w:r>
      <w:r>
        <w:rPr>
          <w:rFonts w:ascii="Open Sans" w:hAnsi="Open Sans" w:cs="Open Sans"/>
          <w:color w:val="222222"/>
          <w:shd w:val="clear" w:color="auto" w:fill="FFFFFF"/>
        </w:rPr>
        <w:t xml:space="preserve">, genskim, od kojih mnogi ne mogu disati samostalno već su na respiratoru. Uz profesionalnu skrb educiranih medicinskih sestara i liječnika djeca dobivaju svu potrebnu pažnju, ljubav i poštovanje, a roditelji vrijeme za predah i prijeko potreban odmor. Sam događaj popratili su uvaženi izaslanici i izrazili svoju veliku zahvalnost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lionsima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i svim ostalim donatorima: ravnatelj KBC-a Split prof. Krešimir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Dolić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, dogradonačelnik grada Splita Ivo Bilić, dožupan Splitsko - dalmatinske županije Stipe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Čogelja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>, te posebna izaslanica ministrice zdravstva  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mr.dr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. Ivana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Portolan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Pajić. </w:t>
      </w:r>
      <w:r w:rsidR="00EE2FBA">
        <w:rPr>
          <w:rFonts w:ascii="Open Sans" w:hAnsi="Open Sans" w:cs="Open Sans"/>
          <w:color w:val="222222"/>
          <w:shd w:val="clear" w:color="auto" w:fill="FFFFFF"/>
        </w:rPr>
        <w:t>Sv</w:t>
      </w:r>
      <w:r>
        <w:rPr>
          <w:rFonts w:ascii="Open Sans" w:hAnsi="Open Sans" w:cs="Open Sans"/>
          <w:color w:val="222222"/>
          <w:shd w:val="clear" w:color="auto" w:fill="FFFFFF"/>
        </w:rPr>
        <w:t xml:space="preserve">ečano otvaranje završilo je dodjelom zahvalnica </w:t>
      </w:r>
      <w:r>
        <w:rPr>
          <w:rFonts w:ascii="Open Sans" w:hAnsi="Open Sans" w:cs="Open Sans"/>
          <w:color w:val="222222"/>
          <w:shd w:val="clear" w:color="auto" w:fill="FFFFFF"/>
        </w:rPr>
        <w:lastRenderedPageBreak/>
        <w:t xml:space="preserve">klubovima i svim donatorima ove prelijepe humanitarne priče. </w:t>
      </w:r>
      <w:r w:rsidR="009E77D8">
        <w:rPr>
          <w:rFonts w:ascii="Open Sans" w:hAnsi="Open Sans" w:cs="Open Sans"/>
          <w:color w:val="222222"/>
          <w:shd w:val="clear" w:color="auto" w:fill="FFFFFF"/>
        </w:rPr>
        <w:t xml:space="preserve">Događaj su popratili mnogi mediji. </w:t>
      </w:r>
      <w:r>
        <w:rPr>
          <w:rFonts w:ascii="Open Sans" w:hAnsi="Open Sans" w:cs="Open Sans"/>
          <w:color w:val="222222"/>
          <w:shd w:val="clear" w:color="auto" w:fill="FFFFFF"/>
        </w:rPr>
        <w:t xml:space="preserve">Ovim činom </w:t>
      </w:r>
      <w:r w:rsidR="00EE2FBA">
        <w:rPr>
          <w:rFonts w:ascii="Open Sans" w:hAnsi="Open Sans" w:cs="Open Sans"/>
          <w:color w:val="222222"/>
          <w:shd w:val="clear" w:color="auto" w:fill="FFFFFF"/>
        </w:rPr>
        <w:t xml:space="preserve">lionsi su </w:t>
      </w:r>
      <w:r>
        <w:rPr>
          <w:rFonts w:ascii="Open Sans" w:hAnsi="Open Sans" w:cs="Open Sans"/>
          <w:color w:val="222222"/>
          <w:shd w:val="clear" w:color="auto" w:fill="FFFFFF"/>
        </w:rPr>
        <w:t xml:space="preserve">napravili veliki iskorak, ne samo u medicinskoj skrbi već u ljudskosti i humanosti. </w:t>
      </w:r>
    </w:p>
    <w:p w14:paraId="6E1F9AD9" w14:textId="4333920E" w:rsidR="00EE2FBA" w:rsidRDefault="00EE2FBA" w:rsidP="00D64001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222222"/>
          <w:lang w:eastAsia="en-GB"/>
        </w:rPr>
      </w:pPr>
      <w:r>
        <w:rPr>
          <w:noProof/>
        </w:rPr>
        <w:drawing>
          <wp:inline distT="0" distB="0" distL="0" distR="0" wp14:anchorId="19795F15" wp14:editId="11112308">
            <wp:extent cx="2983455" cy="2046605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42" cy="20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222222"/>
          <w:lang w:eastAsia="en-GB"/>
        </w:rPr>
        <w:t xml:space="preserve">  </w:t>
      </w:r>
      <w:r>
        <w:rPr>
          <w:noProof/>
        </w:rPr>
        <w:drawing>
          <wp:inline distT="0" distB="0" distL="0" distR="0" wp14:anchorId="5665B3F5" wp14:editId="64E513C0">
            <wp:extent cx="2967914" cy="2035944"/>
            <wp:effectExtent l="0" t="0" r="4445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90" cy="20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ECBE" w14:textId="29C1EA26" w:rsidR="00EE2FBA" w:rsidRDefault="00EE2FBA" w:rsidP="00D64001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222222"/>
          <w:lang w:eastAsia="en-GB"/>
        </w:rPr>
      </w:pPr>
      <w:r>
        <w:rPr>
          <w:noProof/>
        </w:rPr>
        <w:drawing>
          <wp:inline distT="0" distB="0" distL="0" distR="0" wp14:anchorId="7C9E082E" wp14:editId="42CD8F28">
            <wp:extent cx="2973357" cy="203967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51" cy="205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222222"/>
          <w:lang w:eastAsia="en-GB"/>
        </w:rPr>
        <w:t xml:space="preserve">  </w:t>
      </w:r>
      <w:r>
        <w:rPr>
          <w:noProof/>
        </w:rPr>
        <w:drawing>
          <wp:inline distT="0" distB="0" distL="0" distR="0" wp14:anchorId="2F34AC44" wp14:editId="2824E069">
            <wp:extent cx="3296503" cy="2261351"/>
            <wp:effectExtent l="0" t="0" r="0" b="571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62" cy="22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6AA8" w14:textId="737C4445" w:rsidR="00EE2FBA" w:rsidRDefault="00EE2FBA" w:rsidP="00D64001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222222"/>
          <w:lang w:eastAsia="en-GB"/>
        </w:rPr>
      </w:pPr>
      <w:r>
        <w:rPr>
          <w:noProof/>
        </w:rPr>
        <w:drawing>
          <wp:inline distT="0" distB="0" distL="0" distR="0" wp14:anchorId="3DBB34CE" wp14:editId="68F0273E">
            <wp:extent cx="3017536" cy="2069984"/>
            <wp:effectExtent l="0" t="0" r="0" b="698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88" cy="20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222222"/>
          <w:lang w:eastAsia="en-GB"/>
        </w:rPr>
        <w:t xml:space="preserve">  </w:t>
      </w:r>
      <w:r>
        <w:rPr>
          <w:noProof/>
        </w:rPr>
        <w:drawing>
          <wp:inline distT="0" distB="0" distL="0" distR="0" wp14:anchorId="3E86074D" wp14:editId="59FA542E">
            <wp:extent cx="3047372" cy="2090449"/>
            <wp:effectExtent l="0" t="0" r="635" b="508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15" cy="21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C23A" w14:textId="25866936" w:rsidR="009E77D8" w:rsidRDefault="009E77D8" w:rsidP="009E77D8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222222"/>
          <w:lang w:eastAsia="en-GB"/>
        </w:rPr>
      </w:pPr>
      <w:r>
        <w:rPr>
          <w:rFonts w:ascii="Open Sans" w:hAnsi="Open Sans" w:cs="Open Sans"/>
          <w:color w:val="222222"/>
          <w:lang w:eastAsia="en-GB"/>
        </w:rPr>
        <w:lastRenderedPageBreak/>
        <w:t xml:space="preserve">  </w:t>
      </w:r>
      <w:r>
        <w:rPr>
          <w:noProof/>
        </w:rPr>
        <w:drawing>
          <wp:inline distT="0" distB="0" distL="0" distR="0" wp14:anchorId="2A6095D3" wp14:editId="15C74AE4">
            <wp:extent cx="3009900" cy="3396615"/>
            <wp:effectExtent l="0" t="0" r="0" b="0"/>
            <wp:docPr id="33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8F03C579-D5B4-4C67-99CD-7853E7859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8F03C579-D5B4-4C67-99CD-7853E7859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067" cy="340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222222"/>
          <w:lang w:eastAsia="en-GB"/>
        </w:rPr>
        <w:t xml:space="preserve">             </w:t>
      </w:r>
      <w:r w:rsidRPr="009E77D8">
        <w:rPr>
          <w:noProof/>
          <w:lang w:val="en-GB" w:eastAsia="en-GB"/>
        </w:rPr>
        <w:drawing>
          <wp:inline distT="0" distB="0" distL="0" distR="0" wp14:anchorId="69840428" wp14:editId="2794E30B">
            <wp:extent cx="2339340" cy="3396615"/>
            <wp:effectExtent l="0" t="0" r="381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30" cy="34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1176" w14:textId="77777777" w:rsidR="00021133" w:rsidRDefault="00021133" w:rsidP="009E77D8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b/>
          <w:bCs/>
          <w:color w:val="222222"/>
          <w:lang w:eastAsia="en-GB"/>
        </w:rPr>
      </w:pPr>
    </w:p>
    <w:p w14:paraId="10F17974" w14:textId="15D6F6D7" w:rsidR="00021133" w:rsidRDefault="004F6DEB" w:rsidP="009E77D8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b/>
          <w:bCs/>
          <w:color w:val="222222"/>
          <w:lang w:eastAsia="en-GB"/>
        </w:rPr>
      </w:pPr>
      <w:r w:rsidRPr="004F6DEB">
        <w:rPr>
          <w:rFonts w:ascii="Open Sans" w:hAnsi="Open Sans" w:cs="Open Sans"/>
          <w:b/>
          <w:bCs/>
          <w:color w:val="222222"/>
          <w:lang w:eastAsia="en-GB"/>
        </w:rPr>
        <w:t>30.10.2025.</w:t>
      </w:r>
      <w:r>
        <w:rPr>
          <w:rFonts w:ascii="Open Sans" w:hAnsi="Open Sans" w:cs="Open Sans"/>
          <w:b/>
          <w:bCs/>
          <w:color w:val="222222"/>
          <w:lang w:eastAsia="en-GB"/>
        </w:rPr>
        <w:t xml:space="preserve"> </w:t>
      </w:r>
      <w:r w:rsidR="00021133">
        <w:rPr>
          <w:rFonts w:ascii="Open Sans" w:hAnsi="Open Sans" w:cs="Open Sans"/>
          <w:b/>
          <w:bCs/>
          <w:color w:val="222222"/>
          <w:lang w:eastAsia="en-GB"/>
        </w:rPr>
        <w:t xml:space="preserve">Donacija povjerenstva djeci </w:t>
      </w:r>
    </w:p>
    <w:p w14:paraId="307F1329" w14:textId="3045ADBD" w:rsidR="004F6DEB" w:rsidRPr="009E77D8" w:rsidRDefault="004F6DEB" w:rsidP="009E77D8">
      <w:pPr>
        <w:shd w:val="clear" w:color="auto" w:fill="FFFFFF"/>
        <w:spacing w:before="100" w:beforeAutospacing="1" w:after="100" w:afterAutospacing="1"/>
        <w:rPr>
          <w:lang w:val="en-GB" w:eastAsia="en-GB"/>
        </w:rPr>
      </w:pPr>
      <w:r w:rsidRPr="004F6DEB">
        <w:rPr>
          <w:rFonts w:ascii="Open Sans" w:hAnsi="Open Sans" w:cs="Open Sans"/>
          <w:color w:val="222222"/>
          <w:lang w:eastAsia="en-GB"/>
        </w:rPr>
        <w:t xml:space="preserve">Članica Povjerenstva Roza Milčić i članica LC Kontesa Nera podijelila je 90 paleta vitaminske vode </w:t>
      </w:r>
      <w:proofErr w:type="spellStart"/>
      <w:r w:rsidRPr="004F6DEB">
        <w:rPr>
          <w:rFonts w:ascii="Open Sans" w:hAnsi="Open Sans" w:cs="Open Sans"/>
          <w:color w:val="222222"/>
          <w:lang w:eastAsia="en-GB"/>
        </w:rPr>
        <w:t>cedevita</w:t>
      </w:r>
      <w:proofErr w:type="spellEnd"/>
      <w:r w:rsidRPr="004F6DEB">
        <w:rPr>
          <w:rFonts w:ascii="Open Sans" w:hAnsi="Open Sans" w:cs="Open Sans"/>
          <w:color w:val="222222"/>
          <w:lang w:eastAsia="en-GB"/>
        </w:rPr>
        <w:t xml:space="preserve"> i 40 paleta </w:t>
      </w:r>
      <w:proofErr w:type="spellStart"/>
      <w:r w:rsidRPr="004F6DEB">
        <w:rPr>
          <w:rFonts w:ascii="Open Sans" w:hAnsi="Open Sans" w:cs="Open Sans"/>
          <w:color w:val="222222"/>
          <w:lang w:eastAsia="en-GB"/>
        </w:rPr>
        <w:t>Nutella</w:t>
      </w:r>
      <w:proofErr w:type="spellEnd"/>
      <w:r w:rsidRPr="004F6DEB">
        <w:rPr>
          <w:rFonts w:ascii="Open Sans" w:hAnsi="Open Sans" w:cs="Open Sans"/>
          <w:color w:val="222222"/>
          <w:lang w:eastAsia="en-GB"/>
        </w:rPr>
        <w:t xml:space="preserve"> </w:t>
      </w:r>
      <w:proofErr w:type="spellStart"/>
      <w:r w:rsidRPr="004F6DEB">
        <w:rPr>
          <w:rFonts w:ascii="Open Sans" w:hAnsi="Open Sans" w:cs="Open Sans"/>
          <w:color w:val="222222"/>
          <w:lang w:eastAsia="en-GB"/>
        </w:rPr>
        <w:t>croissan</w:t>
      </w:r>
      <w:proofErr w:type="spellEnd"/>
      <w:r w:rsidRPr="004F6DEB">
        <w:rPr>
          <w:rFonts w:ascii="Open Sans" w:hAnsi="Open Sans" w:cs="Open Sans"/>
          <w:color w:val="222222"/>
          <w:lang w:eastAsia="en-GB"/>
        </w:rPr>
        <w:t xml:space="preserve">-a kao  donaciju </w:t>
      </w:r>
      <w:r w:rsidR="00021133">
        <w:rPr>
          <w:rFonts w:ascii="Open Sans" w:hAnsi="Open Sans" w:cs="Open Sans"/>
          <w:color w:val="222222"/>
          <w:lang w:eastAsia="en-GB"/>
        </w:rPr>
        <w:t>djeci bez obiteljskog doma diljem Hrvatske.</w:t>
      </w:r>
    </w:p>
    <w:p w14:paraId="33915F7D" w14:textId="77777777" w:rsidR="00021133" w:rsidRDefault="00021133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36D7FA89" w14:textId="395CAE24" w:rsidR="009E77D8" w:rsidRDefault="00AF0EE8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4.11.2025. Predavanje „Obitelj za stolom u zdravlju i bolesti“</w:t>
      </w:r>
    </w:p>
    <w:p w14:paraId="22FDB1B3" w14:textId="77777777" w:rsidR="00AF0EE8" w:rsidRPr="00AF0EE8" w:rsidRDefault="00AF0EE8" w:rsidP="00AF0EE8">
      <w:pPr>
        <w:autoSpaceDE w:val="0"/>
        <w:autoSpaceDN w:val="0"/>
        <w:adjustRightInd w:val="0"/>
        <w:rPr>
          <w:color w:val="000000"/>
          <w:lang w:val="en-GB" w:eastAsia="zh-CN"/>
        </w:rPr>
      </w:pPr>
    </w:p>
    <w:p w14:paraId="53E4E04C" w14:textId="055F6EFF" w:rsidR="00AF0EE8" w:rsidRDefault="00AF0EE8" w:rsidP="00AF0EE8">
      <w:pPr>
        <w:autoSpaceDE w:val="0"/>
        <w:autoSpaceDN w:val="0"/>
        <w:adjustRightInd w:val="0"/>
        <w:rPr>
          <w:rFonts w:ascii="Open Sans" w:hAnsi="Open Sans" w:cs="Open Sans"/>
          <w:color w:val="000000"/>
          <w:lang w:eastAsia="zh-CN"/>
        </w:rPr>
      </w:pPr>
      <w:r w:rsidRPr="00AF0EE8">
        <w:rPr>
          <w:rFonts w:ascii="Open Sans" w:hAnsi="Open Sans" w:cs="Open Sans"/>
          <w:color w:val="000000"/>
          <w:lang w:eastAsia="zh-CN"/>
        </w:rPr>
        <w:t xml:space="preserve">LC Split i Povjerenstvo </w:t>
      </w:r>
      <w:r>
        <w:rPr>
          <w:rFonts w:ascii="Open Sans" w:hAnsi="Open Sans" w:cs="Open Sans"/>
          <w:color w:val="000000"/>
          <w:lang w:eastAsia="zh-CN"/>
        </w:rPr>
        <w:t>organizirali su predavanje uoči obilježavanja Svjetskog dana dijabetesa. Predavanje je bilo iznimno zanimljivo i poučno, a vezano za zdravu prehranu, prehranu osoba oboljelih od dijabetesa i važnost okupljanja obitelji za stolom. P</w:t>
      </w:r>
      <w:r w:rsidRPr="00AF0EE8">
        <w:rPr>
          <w:rFonts w:ascii="Open Sans" w:hAnsi="Open Sans" w:cs="Open Sans"/>
          <w:color w:val="000000"/>
          <w:lang w:eastAsia="zh-CN"/>
        </w:rPr>
        <w:t>redavačice</w:t>
      </w:r>
      <w:r>
        <w:rPr>
          <w:rFonts w:ascii="Open Sans" w:hAnsi="Open Sans" w:cs="Open Sans"/>
          <w:color w:val="000000"/>
          <w:lang w:eastAsia="zh-CN"/>
        </w:rPr>
        <w:t xml:space="preserve"> su bile:</w:t>
      </w:r>
      <w:r w:rsidRPr="00AF0EE8">
        <w:rPr>
          <w:rFonts w:ascii="Open Sans" w:hAnsi="Open Sans" w:cs="Open Sans"/>
          <w:color w:val="000000"/>
          <w:lang w:eastAsia="zh-CN"/>
        </w:rPr>
        <w:t xml:space="preserve"> izv. prof. dr. sc. BRANKA POLIĆ, dr. med., pedijatrijski </w:t>
      </w:r>
      <w:proofErr w:type="spellStart"/>
      <w:r w:rsidRPr="00AF0EE8">
        <w:rPr>
          <w:rFonts w:ascii="Open Sans" w:hAnsi="Open Sans" w:cs="Open Sans"/>
          <w:color w:val="000000"/>
          <w:lang w:eastAsia="zh-CN"/>
        </w:rPr>
        <w:t>intenzivist</w:t>
      </w:r>
      <w:proofErr w:type="spellEnd"/>
      <w:r w:rsidRPr="00AF0EE8">
        <w:rPr>
          <w:rFonts w:ascii="Open Sans" w:hAnsi="Open Sans" w:cs="Open Sans"/>
          <w:color w:val="000000"/>
          <w:lang w:eastAsia="zh-CN"/>
        </w:rPr>
        <w:t xml:space="preserve"> </w:t>
      </w:r>
      <w:r>
        <w:rPr>
          <w:rFonts w:ascii="Open Sans" w:hAnsi="Open Sans" w:cs="Open Sans"/>
          <w:color w:val="000000"/>
          <w:lang w:eastAsia="zh-CN"/>
        </w:rPr>
        <w:t xml:space="preserve">i </w:t>
      </w:r>
      <w:r w:rsidRPr="00AF0EE8">
        <w:rPr>
          <w:rFonts w:ascii="Open Sans" w:hAnsi="Open Sans" w:cs="Open Sans"/>
          <w:color w:val="000000"/>
          <w:lang w:eastAsia="zh-CN"/>
        </w:rPr>
        <w:t xml:space="preserve">mr. sc. SELMA KUVAČIĆ, specijalistica medicinske biokemije i laboratorijske medicine, </w:t>
      </w:r>
      <w:proofErr w:type="spellStart"/>
      <w:r w:rsidRPr="00AF0EE8">
        <w:rPr>
          <w:rFonts w:ascii="Open Sans" w:hAnsi="Open Sans" w:cs="Open Sans"/>
          <w:color w:val="000000"/>
          <w:lang w:eastAsia="zh-CN"/>
        </w:rPr>
        <w:t>nutricionist</w:t>
      </w:r>
      <w:r>
        <w:rPr>
          <w:rFonts w:ascii="Open Sans" w:hAnsi="Open Sans" w:cs="Open Sans"/>
          <w:color w:val="000000"/>
          <w:lang w:eastAsia="zh-CN"/>
        </w:rPr>
        <w:t>ica</w:t>
      </w:r>
      <w:proofErr w:type="spellEnd"/>
      <w:r>
        <w:rPr>
          <w:rFonts w:ascii="Open Sans" w:hAnsi="Open Sans" w:cs="Open Sans"/>
          <w:color w:val="000000"/>
          <w:lang w:eastAsia="zh-CN"/>
        </w:rPr>
        <w:t xml:space="preserve">. Predavanju su nazočili lionsi Regije jug kao i </w:t>
      </w:r>
      <w:r w:rsidR="00021133">
        <w:rPr>
          <w:rFonts w:ascii="Open Sans" w:hAnsi="Open Sans" w:cs="Open Sans"/>
          <w:color w:val="000000"/>
          <w:lang w:eastAsia="zh-CN"/>
        </w:rPr>
        <w:t xml:space="preserve">članovi </w:t>
      </w:r>
      <w:r>
        <w:rPr>
          <w:rFonts w:ascii="Open Sans" w:hAnsi="Open Sans" w:cs="Open Sans"/>
          <w:color w:val="000000"/>
          <w:lang w:eastAsia="zh-CN"/>
        </w:rPr>
        <w:t>Leo kluba Split.</w:t>
      </w:r>
    </w:p>
    <w:p w14:paraId="3931E0DD" w14:textId="498C48EA" w:rsidR="00021133" w:rsidRDefault="00021133" w:rsidP="00AF0EE8">
      <w:pPr>
        <w:autoSpaceDE w:val="0"/>
        <w:autoSpaceDN w:val="0"/>
        <w:adjustRightInd w:val="0"/>
        <w:rPr>
          <w:rFonts w:ascii="Open Sans" w:hAnsi="Open Sans" w:cs="Open Sans"/>
          <w:color w:val="000000"/>
          <w:lang w:eastAsia="zh-CN"/>
        </w:rPr>
      </w:pPr>
    </w:p>
    <w:p w14:paraId="25D60F8D" w14:textId="77777777" w:rsidR="00021133" w:rsidRPr="00AF0EE8" w:rsidRDefault="00021133" w:rsidP="00AF0EE8">
      <w:pPr>
        <w:autoSpaceDE w:val="0"/>
        <w:autoSpaceDN w:val="0"/>
        <w:adjustRightInd w:val="0"/>
        <w:rPr>
          <w:rFonts w:ascii="Open Sans" w:hAnsi="Open Sans" w:cs="Open Sans"/>
        </w:rPr>
      </w:pPr>
    </w:p>
    <w:p w14:paraId="73513F08" w14:textId="17E49A70" w:rsidR="009E77D8" w:rsidRDefault="009E77D8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440AC8BD" w14:textId="67B0EA53" w:rsidR="00FE14FE" w:rsidRDefault="00FE14FE" w:rsidP="00FE14FE">
      <w:pPr>
        <w:pStyle w:val="StandardWeb"/>
        <w:rPr>
          <w:lang w:val="en-GB" w:eastAsia="en-GB"/>
        </w:rPr>
      </w:pPr>
      <w:r w:rsidRPr="00FE14FE">
        <w:rPr>
          <w:noProof/>
          <w:lang w:val="en-GB" w:eastAsia="en-GB"/>
        </w:rPr>
        <w:lastRenderedPageBreak/>
        <w:drawing>
          <wp:inline distT="0" distB="0" distL="0" distR="0" wp14:anchorId="5DEDA583" wp14:editId="6A9DB29C">
            <wp:extent cx="2951423" cy="2213567"/>
            <wp:effectExtent l="0" t="0" r="190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82" cy="22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 </w:t>
      </w:r>
      <w:r w:rsidRPr="00FE14FE">
        <w:rPr>
          <w:rFonts w:eastAsia="Times New Roman"/>
          <w:noProof/>
          <w:lang w:val="en-GB" w:eastAsia="en-GB"/>
        </w:rPr>
        <w:drawing>
          <wp:inline distT="0" distB="0" distL="0" distR="0" wp14:anchorId="4CDF659A" wp14:editId="3891C9D7">
            <wp:extent cx="1572260" cy="2920091"/>
            <wp:effectExtent l="0" t="0" r="889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6689" cy="30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</w:t>
      </w:r>
      <w:r w:rsidRPr="00FE14FE">
        <w:rPr>
          <w:rFonts w:eastAsia="Times New Roman"/>
          <w:noProof/>
          <w:lang w:val="en-GB" w:eastAsia="en-GB"/>
        </w:rPr>
        <w:drawing>
          <wp:inline distT="0" distB="0" distL="0" distR="0" wp14:anchorId="091A57FC" wp14:editId="43B1363F">
            <wp:extent cx="1607127" cy="214283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26" cy="22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FDB3" w14:textId="70386AED" w:rsidR="007C2AA9" w:rsidRPr="00954291" w:rsidRDefault="00FE14FE" w:rsidP="00021133">
      <w:pPr>
        <w:pStyle w:val="StandardWeb"/>
        <w:rPr>
          <w:rFonts w:ascii="Open Sans" w:hAnsi="Open Sans" w:cs="Open Sans"/>
          <w:b/>
          <w:bCs/>
        </w:rPr>
      </w:pPr>
      <w:r w:rsidRPr="00954291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r w:rsidR="00954291" w:rsidRPr="00954291">
        <w:rPr>
          <w:rFonts w:ascii="Open Sans" w:eastAsia="Times New Roman" w:hAnsi="Open Sans" w:cs="Open Sans"/>
          <w:b/>
          <w:bCs/>
          <w:lang w:val="en-GB" w:eastAsia="en-GB"/>
        </w:rPr>
        <w:t xml:space="preserve">3.2.2026. </w:t>
      </w:r>
      <w:proofErr w:type="spellStart"/>
      <w:r w:rsidR="00954291">
        <w:rPr>
          <w:rFonts w:ascii="Open Sans" w:eastAsia="Times New Roman" w:hAnsi="Open Sans" w:cs="Open Sans"/>
          <w:b/>
          <w:bCs/>
          <w:lang w:val="en-GB" w:eastAsia="en-GB"/>
        </w:rPr>
        <w:t>Koncert</w:t>
      </w:r>
      <w:proofErr w:type="spellEnd"/>
      <w:r w:rsidR="00954291">
        <w:rPr>
          <w:rFonts w:ascii="Open Sans" w:eastAsia="Times New Roman" w:hAnsi="Open Sans" w:cs="Open Sans"/>
          <w:b/>
          <w:bCs/>
          <w:lang w:val="en-GB" w:eastAsia="en-GB"/>
        </w:rPr>
        <w:t xml:space="preserve">: </w:t>
      </w:r>
      <w:r w:rsidR="00954291" w:rsidRPr="00954291">
        <w:rPr>
          <w:rFonts w:ascii="Open Sans" w:eastAsia="Times New Roman" w:hAnsi="Open Sans" w:cs="Open Sans"/>
          <w:b/>
          <w:bCs/>
          <w:lang w:val="en-GB" w:eastAsia="en-GB"/>
        </w:rPr>
        <w:t>U</w:t>
      </w:r>
      <w:proofErr w:type="spellStart"/>
      <w:r w:rsidR="007C2AA9" w:rsidRPr="00954291">
        <w:rPr>
          <w:rFonts w:ascii="Open Sans" w:hAnsi="Open Sans" w:cs="Open Sans"/>
          <w:b/>
          <w:bCs/>
        </w:rPr>
        <w:t>mjetnost</w:t>
      </w:r>
      <w:proofErr w:type="spellEnd"/>
      <w:r w:rsidR="007C2AA9" w:rsidRPr="00954291">
        <w:rPr>
          <w:rFonts w:ascii="Open Sans" w:hAnsi="Open Sans" w:cs="Open Sans"/>
          <w:b/>
          <w:bCs/>
        </w:rPr>
        <w:t xml:space="preserve"> na dlanu - Mladi za mlade </w:t>
      </w:r>
    </w:p>
    <w:p w14:paraId="2F71402A" w14:textId="7D0D0834" w:rsidR="00954291" w:rsidRPr="00954291" w:rsidRDefault="00954291" w:rsidP="00954291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222222"/>
          <w:lang w:eastAsia="en-GB"/>
        </w:rPr>
      </w:pPr>
      <w:r w:rsidRPr="00954291">
        <w:rPr>
          <w:rFonts w:ascii="Open Sans" w:hAnsi="Open Sans" w:cs="Open Sans"/>
          <w:color w:val="222222"/>
          <w:lang w:eastAsia="en-GB"/>
        </w:rPr>
        <w:t xml:space="preserve">Održana je već tradicionalna glazbena večer </w:t>
      </w:r>
      <w:r w:rsidR="00BF2111">
        <w:rPr>
          <w:rFonts w:ascii="Open Sans" w:hAnsi="Open Sans" w:cs="Open Sans"/>
          <w:color w:val="222222"/>
          <w:lang w:eastAsia="en-GB"/>
        </w:rPr>
        <w:t>„</w:t>
      </w:r>
      <w:r w:rsidRPr="00954291">
        <w:rPr>
          <w:rFonts w:ascii="Open Sans" w:hAnsi="Open Sans" w:cs="Open Sans"/>
          <w:color w:val="222222"/>
          <w:lang w:eastAsia="en-GB"/>
        </w:rPr>
        <w:t>Umjetnost na dlanu - Mladi za mlade</w:t>
      </w:r>
      <w:r w:rsidR="00BF2111">
        <w:rPr>
          <w:rFonts w:ascii="Open Sans" w:hAnsi="Open Sans" w:cs="Open Sans"/>
          <w:color w:val="222222"/>
          <w:lang w:eastAsia="en-GB"/>
        </w:rPr>
        <w:t>“</w:t>
      </w:r>
      <w:r w:rsidRPr="00954291">
        <w:rPr>
          <w:rFonts w:ascii="Open Sans" w:hAnsi="Open Sans" w:cs="Open Sans"/>
          <w:color w:val="222222"/>
          <w:lang w:eastAsia="en-GB"/>
        </w:rPr>
        <w:t xml:space="preserve"> u maloj dvorani KD Vatroslav  Lisinski, a na kojoj su nastupali mladi glazbenici, laureati natjecanja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Lions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 Grand Prix. Organizatori ove bogate glazbene večeri su Povjerenstvo za prevenciju nasilja i očuvanje obitelji, LC Kontesa Nera i Hrvatska glazbena mladež, a u spomen maestru Vladimiru Krpanu. Ciklus ovakvih koncerata već preko 30 godina podržava i promovira mlade nadarene glazbenike i pomaže im u ostvarenju njihove karijere. Daje im vjetar u leđa, a osobito onima koji će ostaviti trag u hrvatskoj glazbenoj kulturi. Uz mnogobrojnu publiku tu su bili i brojni lionsi. Skupu se obratio Tonči Bilić u ime Hrvatske glazbene mladeži, predsjednica LC Kontesa Nera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Nikoleta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 Vujović, predsjednica Povjerenstva za prevenciju nasilja Branka Polić te dugogodišnji voditelj i zajedno sa suprugom Olgom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Šober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, osnivač natjecanja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Lions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 Grand Prix Bojan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Šober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. Sva prikupljena donacijska sredstva, prema odluci stručnog žirija, idu za stipendiju jednom nadarenom mladom glazbeniku. Posebna zasluga i zahvala za organizaciju i uspjeh ove humanitarne večeri ide našoj divnoj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Rozini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 Milčić, članici LC Kontesa Nera i članici Povjerenstva</w:t>
      </w:r>
      <w:r w:rsidR="00BF2111">
        <w:rPr>
          <w:rFonts w:ascii="Open Sans" w:hAnsi="Open Sans" w:cs="Open Sans"/>
          <w:color w:val="222222"/>
          <w:lang w:eastAsia="en-GB"/>
        </w:rPr>
        <w:t xml:space="preserve">. </w:t>
      </w:r>
      <w:r w:rsidRPr="00954291">
        <w:rPr>
          <w:rFonts w:ascii="Open Sans" w:hAnsi="Open Sans" w:cs="Open Sans"/>
          <w:color w:val="222222"/>
          <w:lang w:eastAsia="en-GB"/>
        </w:rPr>
        <w:t xml:space="preserve">Velika zasluga ide LC Pula s njihovom članicom i članicom Povjerenstva Vesnom Plavšić koji su donirali 1000 eura za prvu nagradu pobjedniku </w:t>
      </w:r>
      <w:proofErr w:type="spellStart"/>
      <w:r w:rsidRPr="00954291">
        <w:rPr>
          <w:rFonts w:ascii="Open Sans" w:hAnsi="Open Sans" w:cs="Open Sans"/>
          <w:color w:val="222222"/>
          <w:lang w:eastAsia="en-GB"/>
        </w:rPr>
        <w:t>Lions</w:t>
      </w:r>
      <w:proofErr w:type="spellEnd"/>
      <w:r w:rsidRPr="00954291">
        <w:rPr>
          <w:rFonts w:ascii="Open Sans" w:hAnsi="Open Sans" w:cs="Open Sans"/>
          <w:color w:val="222222"/>
          <w:lang w:eastAsia="en-GB"/>
        </w:rPr>
        <w:t xml:space="preserve"> Grand Prix koji se održava 12.4. u Rijeci. Sredstva prikupljena na večeri prešla su 1200 eura, a predsjednica, u ime  Povjerenstvo, je donirala dodatnih 500 eura. Dvorana je bila ispunjena zvukovima prelijepih skladbi i opernih arija. Vladalo je blaženstvo užitka koji su nam priuštili mladi glazbenici svojim izvedbama. </w:t>
      </w:r>
      <w:r w:rsidR="004A3AE9">
        <w:rPr>
          <w:rFonts w:ascii="Open Sans" w:hAnsi="Open Sans" w:cs="Open Sans"/>
          <w:color w:val="222222"/>
          <w:lang w:eastAsia="en-GB"/>
        </w:rPr>
        <w:t>A sve ide uz naš moto: kistom, perom, glazbom, sportom i kulturom protiv nasilja.</w:t>
      </w:r>
    </w:p>
    <w:p w14:paraId="52FDEAEA" w14:textId="2CA09818" w:rsidR="0056572B" w:rsidRDefault="00954291" w:rsidP="000D7DDF">
      <w:pPr>
        <w:pStyle w:val="Naslov3"/>
        <w:shd w:val="clear" w:color="auto" w:fill="FFFFFF"/>
        <w:spacing w:before="75" w:line="270" w:lineRule="atLeast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843585" wp14:editId="4ABEFACE">
            <wp:extent cx="3185345" cy="2186305"/>
            <wp:effectExtent l="0" t="0" r="0" b="444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19" cy="21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3CD062E" wp14:editId="479D1E6A">
            <wp:extent cx="3152039" cy="2163445"/>
            <wp:effectExtent l="0" t="0" r="0" b="825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44" cy="21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7974E" w14:textId="79F27A9A" w:rsidR="00954291" w:rsidRDefault="00954291" w:rsidP="000D7DDF">
      <w:pPr>
        <w:pStyle w:val="Naslov3"/>
        <w:shd w:val="clear" w:color="auto" w:fill="FFFFFF"/>
        <w:spacing w:before="75" w:line="270" w:lineRule="atLeast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6D28965" wp14:editId="6B963020">
            <wp:extent cx="3207549" cy="2201545"/>
            <wp:effectExtent l="0" t="0" r="0" b="825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80" cy="22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A9ED7A2" wp14:editId="3B2A492D">
            <wp:extent cx="3118687" cy="2140554"/>
            <wp:effectExtent l="0" t="0" r="571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95" cy="21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EB65" w14:textId="77777777" w:rsidR="0045798F" w:rsidRPr="0045798F" w:rsidRDefault="0045798F" w:rsidP="0045798F">
      <w:pPr>
        <w:pStyle w:val="StandardWeb"/>
        <w:rPr>
          <w:rFonts w:eastAsia="Times New Roman"/>
          <w:lang w:val="en-GB" w:eastAsia="en-GB"/>
        </w:rPr>
      </w:pPr>
      <w:r>
        <w:rPr>
          <w:noProof/>
        </w:rPr>
        <w:drawing>
          <wp:inline distT="0" distB="0" distL="0" distR="0" wp14:anchorId="5DAD16C1" wp14:editId="5DBFA0E6">
            <wp:extent cx="3229753" cy="2216785"/>
            <wp:effectExtent l="0" t="0" r="889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05" cy="22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45798F">
        <w:rPr>
          <w:rFonts w:eastAsia="Times New Roman"/>
          <w:noProof/>
          <w:lang w:val="en-GB" w:eastAsia="en-GB"/>
        </w:rPr>
        <w:drawing>
          <wp:inline distT="0" distB="0" distL="0" distR="0" wp14:anchorId="5BF2A2BA" wp14:editId="6E892205">
            <wp:extent cx="2989580" cy="2242185"/>
            <wp:effectExtent l="0" t="0" r="1270" b="571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7953" w14:textId="77777777" w:rsidR="0045798F" w:rsidRDefault="0045798F" w:rsidP="000D7DDF">
      <w:pPr>
        <w:pStyle w:val="Naslov3"/>
        <w:shd w:val="clear" w:color="auto" w:fill="FFFFFF"/>
        <w:spacing w:before="75" w:line="270" w:lineRule="atLeast"/>
        <w:rPr>
          <w:rFonts w:ascii="Arial" w:hAnsi="Arial" w:cs="Arial"/>
          <w:b w:val="0"/>
          <w:noProof/>
        </w:rPr>
      </w:pPr>
    </w:p>
    <w:p w14:paraId="7039DB42" w14:textId="344204B2" w:rsidR="0045798F" w:rsidRDefault="0045798F" w:rsidP="000D7DDF">
      <w:pPr>
        <w:pStyle w:val="Naslov3"/>
        <w:shd w:val="clear" w:color="auto" w:fill="FFFFFF"/>
        <w:spacing w:before="75" w:line="270" w:lineRule="atLeast"/>
        <w:rPr>
          <w:rFonts w:ascii="Open Sans" w:hAnsi="Open Sans" w:cs="Open Sans"/>
          <w:bCs w:val="0"/>
          <w:noProof/>
          <w:sz w:val="24"/>
          <w:szCs w:val="24"/>
        </w:rPr>
      </w:pPr>
      <w:r w:rsidRPr="0045798F">
        <w:rPr>
          <w:rFonts w:ascii="Open Sans" w:hAnsi="Open Sans" w:cs="Open Sans"/>
          <w:bCs w:val="0"/>
          <w:noProof/>
          <w:sz w:val="24"/>
          <w:szCs w:val="24"/>
        </w:rPr>
        <w:t>12.2.2026.</w:t>
      </w:r>
      <w:r w:rsidR="00992B13" w:rsidRPr="0045798F">
        <w:rPr>
          <w:rFonts w:ascii="Open Sans" w:hAnsi="Open Sans" w:cs="Open Sans"/>
          <w:bCs w:val="0"/>
          <w:noProof/>
          <w:sz w:val="24"/>
          <w:szCs w:val="24"/>
        </w:rPr>
        <w:t xml:space="preserve">  </w:t>
      </w:r>
      <w:r>
        <w:rPr>
          <w:rFonts w:ascii="Open Sans" w:hAnsi="Open Sans" w:cs="Open Sans"/>
          <w:bCs w:val="0"/>
          <w:noProof/>
          <w:sz w:val="24"/>
          <w:szCs w:val="24"/>
        </w:rPr>
        <w:t xml:space="preserve">Donacija sokova Centru Maestral </w:t>
      </w:r>
    </w:p>
    <w:p w14:paraId="485F4695" w14:textId="7800B351" w:rsidR="00F05F9F" w:rsidRPr="00E3502D" w:rsidRDefault="0045798F" w:rsidP="000D7DDF">
      <w:pPr>
        <w:pStyle w:val="Naslov3"/>
        <w:shd w:val="clear" w:color="auto" w:fill="FFFFFF"/>
        <w:spacing w:before="75" w:line="270" w:lineRule="atLeast"/>
        <w:rPr>
          <w:rFonts w:ascii="Arial" w:hAnsi="Arial" w:cs="Arial"/>
          <w:b w:val="0"/>
          <w:noProof/>
        </w:rPr>
      </w:pPr>
      <w:r w:rsidRPr="00E3502D">
        <w:rPr>
          <w:rFonts w:ascii="Open Sans" w:hAnsi="Open Sans" w:cs="Open Sans"/>
          <w:b w:val="0"/>
          <w:noProof/>
          <w:sz w:val="24"/>
          <w:szCs w:val="24"/>
        </w:rPr>
        <w:t xml:space="preserve">Povjerenstvo, </w:t>
      </w:r>
      <w:r w:rsidR="00E3502D">
        <w:rPr>
          <w:rFonts w:ascii="Open Sans" w:hAnsi="Open Sans" w:cs="Open Sans"/>
          <w:b w:val="0"/>
          <w:noProof/>
          <w:sz w:val="24"/>
          <w:szCs w:val="24"/>
        </w:rPr>
        <w:t xml:space="preserve">zahvaljujući </w:t>
      </w:r>
      <w:r w:rsidRPr="00E3502D">
        <w:rPr>
          <w:rFonts w:ascii="Open Sans" w:hAnsi="Open Sans" w:cs="Open Sans"/>
          <w:b w:val="0"/>
          <w:noProof/>
          <w:sz w:val="24"/>
          <w:szCs w:val="24"/>
        </w:rPr>
        <w:t>Roz</w:t>
      </w:r>
      <w:r w:rsidR="00E3502D">
        <w:rPr>
          <w:rFonts w:ascii="Open Sans" w:hAnsi="Open Sans" w:cs="Open Sans"/>
          <w:b w:val="0"/>
          <w:noProof/>
          <w:sz w:val="24"/>
          <w:szCs w:val="24"/>
        </w:rPr>
        <w:t>i</w:t>
      </w:r>
      <w:r w:rsidRPr="00E3502D">
        <w:rPr>
          <w:rFonts w:ascii="Open Sans" w:hAnsi="Open Sans" w:cs="Open Sans"/>
          <w:b w:val="0"/>
          <w:noProof/>
          <w:sz w:val="24"/>
          <w:szCs w:val="24"/>
        </w:rPr>
        <w:t xml:space="preserve"> Milčić, doniralo je sokove Centru Maestral, koji skrbi o djeci bez obiteljskog doma: 220 Nara od 1,5 l, 276 Inka tonika o</w:t>
      </w:r>
      <w:r w:rsidR="00E3502D">
        <w:rPr>
          <w:rFonts w:ascii="Open Sans" w:hAnsi="Open Sans" w:cs="Open Sans"/>
          <w:b w:val="0"/>
          <w:noProof/>
          <w:sz w:val="24"/>
          <w:szCs w:val="24"/>
        </w:rPr>
        <w:t>d</w:t>
      </w:r>
      <w:r w:rsidRPr="00E3502D">
        <w:rPr>
          <w:rFonts w:ascii="Open Sans" w:hAnsi="Open Sans" w:cs="Open Sans"/>
          <w:b w:val="0"/>
          <w:noProof/>
          <w:sz w:val="24"/>
          <w:szCs w:val="24"/>
        </w:rPr>
        <w:t xml:space="preserve"> 0,5 l</w:t>
      </w:r>
      <w:r w:rsidR="00E3502D" w:rsidRPr="00E3502D">
        <w:rPr>
          <w:rFonts w:ascii="Open Sans" w:hAnsi="Open Sans" w:cs="Open Sans"/>
          <w:b w:val="0"/>
          <w:noProof/>
          <w:sz w:val="24"/>
          <w:szCs w:val="24"/>
        </w:rPr>
        <w:t xml:space="preserve"> i Pepsi 198 od 2l. </w:t>
      </w:r>
      <w:r w:rsidR="00E3502D">
        <w:rPr>
          <w:rFonts w:ascii="Open Sans" w:hAnsi="Open Sans" w:cs="Open Sans"/>
          <w:b w:val="0"/>
          <w:noProof/>
          <w:sz w:val="24"/>
          <w:szCs w:val="24"/>
        </w:rPr>
        <w:t>Djeca su se radovala jer dio sokova ide za njihove izlete, a dio je bio namijenjen tradicionalnom</w:t>
      </w:r>
      <w:r w:rsidR="0015349B" w:rsidRPr="00E3502D">
        <w:rPr>
          <w:rFonts w:ascii="Open Sans" w:hAnsi="Open Sans" w:cs="Open Sans"/>
          <w:b w:val="0"/>
          <w:noProof/>
          <w:sz w:val="24"/>
          <w:szCs w:val="24"/>
        </w:rPr>
        <w:t xml:space="preserve"> </w:t>
      </w:r>
      <w:r w:rsidR="00E3502D">
        <w:rPr>
          <w:rFonts w:ascii="Open Sans" w:hAnsi="Open Sans" w:cs="Open Sans"/>
          <w:b w:val="0"/>
          <w:noProof/>
          <w:sz w:val="24"/>
          <w:szCs w:val="24"/>
        </w:rPr>
        <w:t>maskenbalu.</w:t>
      </w:r>
      <w:r w:rsidR="0015349B" w:rsidRPr="00E3502D">
        <w:rPr>
          <w:rFonts w:ascii="Open Sans" w:hAnsi="Open Sans" w:cs="Open Sans"/>
          <w:b w:val="0"/>
          <w:noProof/>
          <w:sz w:val="24"/>
          <w:szCs w:val="24"/>
        </w:rPr>
        <w:t xml:space="preserve"> </w:t>
      </w:r>
      <w:r w:rsidR="0015349B" w:rsidRPr="00E3502D">
        <w:rPr>
          <w:rFonts w:ascii="Arial" w:hAnsi="Arial" w:cs="Arial"/>
          <w:b w:val="0"/>
          <w:noProof/>
        </w:rPr>
        <w:t xml:space="preserve">  </w:t>
      </w:r>
    </w:p>
    <w:p w14:paraId="76411B7B" w14:textId="35196A0B" w:rsidR="00010CA0" w:rsidRDefault="00992B13" w:rsidP="000D7DDF">
      <w:pPr>
        <w:pStyle w:val="Naslov3"/>
        <w:shd w:val="clear" w:color="auto" w:fill="FFFFFF"/>
        <w:spacing w:before="75" w:line="270" w:lineRule="atLeast"/>
        <w:rPr>
          <w:rFonts w:ascii="Arial" w:hAnsi="Arial" w:cs="Arial"/>
          <w:bCs w:val="0"/>
          <w:noProof/>
        </w:rPr>
      </w:pPr>
      <w:r>
        <w:rPr>
          <w:rFonts w:ascii="Arial" w:hAnsi="Arial" w:cs="Arial"/>
          <w:b w:val="0"/>
          <w:noProof/>
        </w:rPr>
        <w:t xml:space="preserve">  </w:t>
      </w:r>
      <w:r w:rsidR="00D9457B">
        <w:rPr>
          <w:rFonts w:ascii="Arial" w:hAnsi="Arial" w:cs="Arial"/>
          <w:bCs w:val="0"/>
          <w:noProof/>
        </w:rPr>
        <w:t xml:space="preserve">   </w:t>
      </w:r>
    </w:p>
    <w:p w14:paraId="4F457469" w14:textId="4E77D69D" w:rsidR="00E3502D" w:rsidRDefault="00E3502D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sz w:val="24"/>
          <w:szCs w:val="24"/>
        </w:rPr>
      </w:pPr>
      <w:r w:rsidRPr="00E3502D">
        <w:rPr>
          <w:rFonts w:ascii="Open Sans" w:hAnsi="Open Sans" w:cs="Open Sans"/>
          <w:sz w:val="24"/>
          <w:szCs w:val="24"/>
        </w:rPr>
        <w:lastRenderedPageBreak/>
        <w:t>12.2.2026.</w:t>
      </w:r>
      <w:r>
        <w:rPr>
          <w:rFonts w:ascii="Open Sans" w:hAnsi="Open Sans" w:cs="Open Sans"/>
          <w:sz w:val="24"/>
          <w:szCs w:val="24"/>
        </w:rPr>
        <w:t xml:space="preserve"> Predavanje „Ispod površine </w:t>
      </w:r>
      <w:proofErr w:type="spellStart"/>
      <w:r>
        <w:rPr>
          <w:rFonts w:ascii="Open Sans" w:hAnsi="Open Sans" w:cs="Open Sans"/>
          <w:sz w:val="24"/>
          <w:szCs w:val="24"/>
        </w:rPr>
        <w:t>međuvršnjačkog</w:t>
      </w:r>
      <w:proofErr w:type="spellEnd"/>
      <w:r>
        <w:rPr>
          <w:rFonts w:ascii="Open Sans" w:hAnsi="Open Sans" w:cs="Open Sans"/>
          <w:sz w:val="24"/>
          <w:szCs w:val="24"/>
        </w:rPr>
        <w:t xml:space="preserve"> nasilja“</w:t>
      </w:r>
    </w:p>
    <w:p w14:paraId="66711E6C" w14:textId="5156F685" w:rsidR="00E3502D" w:rsidRDefault="00E3502D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  <w:r>
        <w:rPr>
          <w:rFonts w:ascii="Open Sans" w:hAnsi="Open Sans" w:cs="Open Sans"/>
          <w:b w:val="0"/>
          <w:bCs w:val="0"/>
          <w:sz w:val="24"/>
          <w:szCs w:val="24"/>
        </w:rPr>
        <w:t>LC Salona i Povjerenstvo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>,</w:t>
      </w:r>
      <w:r>
        <w:rPr>
          <w:rFonts w:ascii="Open Sans" w:hAnsi="Open Sans" w:cs="Open Sans"/>
          <w:b w:val="0"/>
          <w:bCs w:val="0"/>
          <w:sz w:val="24"/>
          <w:szCs w:val="24"/>
        </w:rPr>
        <w:t xml:space="preserve"> 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uoči Međunarodno dana borbe protiv </w:t>
      </w:r>
      <w:proofErr w:type="spellStart"/>
      <w:r w:rsidR="004A3AE9">
        <w:rPr>
          <w:rFonts w:ascii="Open Sans" w:hAnsi="Open Sans" w:cs="Open Sans"/>
          <w:b w:val="0"/>
          <w:bCs w:val="0"/>
          <w:sz w:val="24"/>
          <w:szCs w:val="24"/>
        </w:rPr>
        <w:t>međuvršnjačkog</w:t>
      </w:r>
      <w:proofErr w:type="spellEnd"/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 nasilja, </w:t>
      </w:r>
      <w:r>
        <w:rPr>
          <w:rFonts w:ascii="Open Sans" w:hAnsi="Open Sans" w:cs="Open Sans"/>
          <w:b w:val="0"/>
          <w:bCs w:val="0"/>
          <w:sz w:val="24"/>
          <w:szCs w:val="24"/>
        </w:rPr>
        <w:t xml:space="preserve">organizirali su predavanje na 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>tu temu, a vezano za pitanja</w:t>
      </w:r>
      <w:r>
        <w:rPr>
          <w:rFonts w:ascii="Open Sans" w:hAnsi="Open Sans" w:cs="Open Sans"/>
          <w:b w:val="0"/>
          <w:bCs w:val="0"/>
          <w:sz w:val="24"/>
          <w:szCs w:val="24"/>
        </w:rPr>
        <w:t>: koje su vrste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 </w:t>
      </w:r>
      <w:proofErr w:type="spellStart"/>
      <w:r w:rsidR="004A3AE9">
        <w:rPr>
          <w:rFonts w:ascii="Open Sans" w:hAnsi="Open Sans" w:cs="Open Sans"/>
          <w:b w:val="0"/>
          <w:bCs w:val="0"/>
          <w:sz w:val="24"/>
          <w:szCs w:val="24"/>
        </w:rPr>
        <w:t>međuvršnjačkog</w:t>
      </w:r>
      <w:proofErr w:type="spellEnd"/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 nasilja</w:t>
      </w:r>
      <w:r>
        <w:rPr>
          <w:rFonts w:ascii="Open Sans" w:hAnsi="Open Sans" w:cs="Open Sans"/>
          <w:b w:val="0"/>
          <w:bCs w:val="0"/>
          <w:sz w:val="24"/>
          <w:szCs w:val="24"/>
        </w:rPr>
        <w:t xml:space="preserve">, uzroke koji ga potiču, te osobitosti uloge žrtve, nasilnika i promatrača. Cilj je bio osnažiti odrasle da prepoznaju 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rane znakove </w:t>
      </w:r>
      <w:proofErr w:type="spellStart"/>
      <w:r w:rsidR="004A3AE9">
        <w:rPr>
          <w:rFonts w:ascii="Open Sans" w:hAnsi="Open Sans" w:cs="Open Sans"/>
          <w:b w:val="0"/>
          <w:bCs w:val="0"/>
          <w:sz w:val="24"/>
          <w:szCs w:val="24"/>
        </w:rPr>
        <w:t>međuvršnjačkog</w:t>
      </w:r>
      <w:proofErr w:type="spellEnd"/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 nasilja, razumiju dinamiku odnosa i djeluju na način koji djeci pruža razumijevanje, sigurnost i podršku. Inicijativa je bila od strane članice Povjerenstva Vi</w:t>
      </w:r>
      <w:r w:rsidR="005D2B31">
        <w:rPr>
          <w:rFonts w:ascii="Open Sans" w:hAnsi="Open Sans" w:cs="Open Sans"/>
          <w:b w:val="0"/>
          <w:bCs w:val="0"/>
          <w:sz w:val="24"/>
          <w:szCs w:val="24"/>
        </w:rPr>
        <w:t>r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ni </w:t>
      </w:r>
      <w:proofErr w:type="spellStart"/>
      <w:r w:rsidR="004A3AE9">
        <w:rPr>
          <w:rFonts w:ascii="Open Sans" w:hAnsi="Open Sans" w:cs="Open Sans"/>
          <w:b w:val="0"/>
          <w:bCs w:val="0"/>
          <w:sz w:val="24"/>
          <w:szCs w:val="24"/>
        </w:rPr>
        <w:t>Vu</w:t>
      </w:r>
      <w:r w:rsidR="005D2B31">
        <w:rPr>
          <w:rFonts w:ascii="Open Sans" w:hAnsi="Open Sans" w:cs="Open Sans"/>
          <w:b w:val="0"/>
          <w:bCs w:val="0"/>
          <w:sz w:val="24"/>
          <w:szCs w:val="24"/>
        </w:rPr>
        <w:t>janić</w:t>
      </w:r>
      <w:proofErr w:type="spellEnd"/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, a predavačica je bila prof. Žana Pavlović, psihologica s vrlo visokom reputacijom i brojnim izdanim knjigama na tu temu. </w:t>
      </w:r>
      <w:r w:rsidR="00B41B22">
        <w:rPr>
          <w:rFonts w:ascii="Open Sans" w:hAnsi="Open Sans" w:cs="Open Sans"/>
          <w:b w:val="0"/>
          <w:bCs w:val="0"/>
          <w:sz w:val="24"/>
          <w:szCs w:val="24"/>
        </w:rPr>
        <w:t xml:space="preserve">Dvorana je bila prepuna, uz </w:t>
      </w:r>
      <w:proofErr w:type="spellStart"/>
      <w:r w:rsidR="00B41B22">
        <w:rPr>
          <w:rFonts w:ascii="Open Sans" w:hAnsi="Open Sans" w:cs="Open Sans"/>
          <w:b w:val="0"/>
          <w:bCs w:val="0"/>
          <w:sz w:val="24"/>
          <w:szCs w:val="24"/>
        </w:rPr>
        <w:t>lionse</w:t>
      </w:r>
      <w:proofErr w:type="spellEnd"/>
      <w:r w:rsidR="00B41B22">
        <w:rPr>
          <w:rFonts w:ascii="Open Sans" w:hAnsi="Open Sans" w:cs="Open Sans"/>
          <w:b w:val="0"/>
          <w:bCs w:val="0"/>
          <w:sz w:val="24"/>
          <w:szCs w:val="24"/>
        </w:rPr>
        <w:t xml:space="preserve"> i prijatelje bili su tu nastavnici i roditelji, a cijeli događaj je bio izvrsno medijski popraćen. 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>Predavanje je bilo izvrsno, edukativno, a rasprava uz domjenak</w:t>
      </w:r>
      <w:r w:rsidR="00B41B22">
        <w:rPr>
          <w:rFonts w:ascii="Open Sans" w:hAnsi="Open Sans" w:cs="Open Sans"/>
          <w:b w:val="0"/>
          <w:bCs w:val="0"/>
          <w:sz w:val="24"/>
          <w:szCs w:val="24"/>
        </w:rPr>
        <w:t xml:space="preserve"> je trajala</w:t>
      </w:r>
      <w:r w:rsidR="004A3AE9">
        <w:rPr>
          <w:rFonts w:ascii="Open Sans" w:hAnsi="Open Sans" w:cs="Open Sans"/>
          <w:b w:val="0"/>
          <w:bCs w:val="0"/>
          <w:sz w:val="24"/>
          <w:szCs w:val="24"/>
        </w:rPr>
        <w:t xml:space="preserve"> do kasno navečer.</w:t>
      </w:r>
    </w:p>
    <w:p w14:paraId="706F3425" w14:textId="753051AB" w:rsidR="004A3AE9" w:rsidRDefault="004A3AE9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Open Sans" w:hAnsi="Open Sans" w:cs="Open Sans"/>
          <w:b w:val="0"/>
          <w:bCs w:val="0"/>
          <w:sz w:val="24"/>
          <w:szCs w:val="24"/>
        </w:rPr>
      </w:pPr>
    </w:p>
    <w:p w14:paraId="3D05ED51" w14:textId="730FFCDC" w:rsidR="00B41B22" w:rsidRDefault="004A3AE9" w:rsidP="00B41B22">
      <w:pPr>
        <w:pStyle w:val="StandardWeb"/>
        <w:rPr>
          <w:lang w:val="en-GB" w:eastAsia="en-GB"/>
        </w:rPr>
      </w:pPr>
      <w:r w:rsidRPr="004A3AE9">
        <w:rPr>
          <w:noProof/>
          <w:lang w:val="en-GB" w:eastAsia="en-GB"/>
        </w:rPr>
        <w:drawing>
          <wp:inline distT="0" distB="0" distL="0" distR="0" wp14:anchorId="2F68AA15" wp14:editId="580282BD">
            <wp:extent cx="2872740" cy="2872740"/>
            <wp:effectExtent l="0" t="0" r="3810" b="381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22">
        <w:rPr>
          <w:lang w:val="en-GB" w:eastAsia="en-GB"/>
        </w:rPr>
        <w:t xml:space="preserve">  </w:t>
      </w:r>
      <w:r w:rsidR="00B41B22" w:rsidRPr="00B41B22">
        <w:rPr>
          <w:rFonts w:eastAsia="Times New Roman"/>
          <w:noProof/>
          <w:lang w:val="en-GB" w:eastAsia="en-GB"/>
        </w:rPr>
        <w:drawing>
          <wp:inline distT="0" distB="0" distL="0" distR="0" wp14:anchorId="465BB4BC" wp14:editId="640F8C09">
            <wp:extent cx="3368040" cy="2526030"/>
            <wp:effectExtent l="0" t="0" r="3810" b="762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9F6C" w14:textId="77777777" w:rsidR="00B41B22" w:rsidRPr="00B41B22" w:rsidRDefault="00B41B22" w:rsidP="00B41B22">
      <w:pPr>
        <w:pStyle w:val="StandardWeb"/>
        <w:rPr>
          <w:rFonts w:eastAsia="Times New Roman"/>
          <w:lang w:val="en-GB" w:eastAsia="en-GB"/>
        </w:rPr>
      </w:pPr>
      <w:r w:rsidRPr="00B41B22">
        <w:rPr>
          <w:noProof/>
          <w:lang w:val="en-GB" w:eastAsia="en-GB"/>
        </w:rPr>
        <w:drawing>
          <wp:inline distT="0" distB="0" distL="0" distR="0" wp14:anchorId="69B1010C" wp14:editId="688C3D4F">
            <wp:extent cx="3548380" cy="2661285"/>
            <wp:effectExtent l="0" t="0" r="0" b="571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 </w:t>
      </w:r>
      <w:r w:rsidRPr="00B41B22">
        <w:rPr>
          <w:rFonts w:eastAsia="Times New Roman"/>
          <w:noProof/>
          <w:lang w:val="en-GB" w:eastAsia="en-GB"/>
        </w:rPr>
        <w:drawing>
          <wp:inline distT="0" distB="0" distL="0" distR="0" wp14:anchorId="52266315" wp14:editId="5D6EAE0B">
            <wp:extent cx="2651760" cy="265176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E975" w14:textId="27A3CE19" w:rsidR="00B41B22" w:rsidRPr="00B41B22" w:rsidRDefault="00B41B22" w:rsidP="00B41B22">
      <w:pPr>
        <w:spacing w:before="100" w:beforeAutospacing="1" w:after="100" w:afterAutospacing="1"/>
        <w:rPr>
          <w:lang w:val="en-GB" w:eastAsia="en-GB"/>
        </w:rPr>
      </w:pPr>
    </w:p>
    <w:p w14:paraId="47647211" w14:textId="77777777" w:rsidR="00B41B22" w:rsidRPr="00B41B22" w:rsidRDefault="00B41B22" w:rsidP="00B41B22">
      <w:pPr>
        <w:pStyle w:val="StandardWeb"/>
        <w:rPr>
          <w:rFonts w:eastAsia="Times New Roman"/>
          <w:lang w:val="en-GB" w:eastAsia="en-GB"/>
        </w:rPr>
      </w:pPr>
    </w:p>
    <w:p w14:paraId="030ADBB9" w14:textId="6B3417AA" w:rsidR="003617E1" w:rsidRDefault="00206F9E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15.2.</w:t>
      </w:r>
      <w:r w:rsidR="0015349B">
        <w:rPr>
          <w:rFonts w:ascii="Arial" w:hAnsi="Arial" w:cs="Arial"/>
          <w:sz w:val="24"/>
          <w:szCs w:val="24"/>
        </w:rPr>
        <w:t xml:space="preserve"> </w:t>
      </w:r>
      <w:r w:rsidR="00FB6511">
        <w:rPr>
          <w:rFonts w:ascii="Arial" w:hAnsi="Arial" w:cs="Arial"/>
          <w:sz w:val="24"/>
          <w:szCs w:val="24"/>
        </w:rPr>
        <w:t>2026.</w:t>
      </w:r>
      <w:r w:rsidR="008073F7">
        <w:rPr>
          <w:rFonts w:ascii="Arial" w:hAnsi="Arial" w:cs="Arial"/>
          <w:sz w:val="24"/>
          <w:szCs w:val="24"/>
        </w:rPr>
        <w:t xml:space="preserve"> </w:t>
      </w:r>
      <w:r w:rsidR="00376190">
        <w:rPr>
          <w:rFonts w:ascii="Arial" w:hAnsi="Arial" w:cs="Arial"/>
          <w:sz w:val="24"/>
          <w:szCs w:val="24"/>
        </w:rPr>
        <w:t>M</w:t>
      </w:r>
      <w:r w:rsidR="008073F7">
        <w:rPr>
          <w:rFonts w:ascii="Arial" w:hAnsi="Arial" w:cs="Arial"/>
          <w:sz w:val="24"/>
          <w:szCs w:val="24"/>
        </w:rPr>
        <w:t>askenbal za djecu Centra Maestral</w:t>
      </w:r>
    </w:p>
    <w:p w14:paraId="025692B7" w14:textId="1019791D" w:rsidR="00F05F9F" w:rsidRDefault="00206F9E" w:rsidP="00853294">
      <w:pPr>
        <w:pStyle w:val="StandardWeb"/>
        <w:rPr>
          <w:lang w:val="en-GB" w:eastAsia="en-GB"/>
        </w:rPr>
      </w:pPr>
      <w:r>
        <w:rPr>
          <w:rFonts w:ascii="Open Sans" w:hAnsi="Open Sans" w:cs="Open Sans"/>
          <w:color w:val="222222"/>
          <w:shd w:val="clear" w:color="auto" w:fill="FFFFFF"/>
        </w:rPr>
        <w:t>Članice LC Marjan i Povjerenstvo za prevenciju nasilja i očuvanje obitelji organizirali su maskenbal za djecu Centra Maestral, u kojem se skrbi o djeci bez obiteljskog doma. Sve se odvijalo u Športskom centru Gripe u Splitu, a zahvaljujući predsjedniku Saveza sportova grada Splita, Andriji Poliću</w:t>
      </w:r>
      <w:r w:rsidR="00BF2111">
        <w:rPr>
          <w:rFonts w:ascii="Open Sans" w:hAnsi="Open Sans" w:cs="Open Sans"/>
          <w:color w:val="222222"/>
          <w:shd w:val="clear" w:color="auto" w:fill="FFFFFF"/>
        </w:rPr>
        <w:t xml:space="preserve"> koji nam je ustupio svečanu dvoranu</w:t>
      </w:r>
      <w:r>
        <w:rPr>
          <w:rFonts w:ascii="Open Sans" w:hAnsi="Open Sans" w:cs="Open Sans"/>
          <w:color w:val="222222"/>
          <w:shd w:val="clear" w:color="auto" w:fill="FFFFFF"/>
        </w:rPr>
        <w:t xml:space="preserve">. To su već tradicionalne dječje maškare na kojima veselja i sreće ne nedostaje. Ovaj put je bio najveći broj djece, preko 60 njih. Djeci iz </w:t>
      </w:r>
      <w:r w:rsidR="00574363">
        <w:rPr>
          <w:rFonts w:ascii="Open Sans" w:hAnsi="Open Sans" w:cs="Open Sans"/>
          <w:color w:val="222222"/>
          <w:shd w:val="clear" w:color="auto" w:fill="FFFFFF"/>
        </w:rPr>
        <w:t>c</w:t>
      </w:r>
      <w:r>
        <w:rPr>
          <w:rFonts w:ascii="Open Sans" w:hAnsi="Open Sans" w:cs="Open Sans"/>
          <w:color w:val="222222"/>
          <w:shd w:val="clear" w:color="auto" w:fill="FFFFFF"/>
        </w:rPr>
        <w:t xml:space="preserve">entra Split pridružila su se i djeca iz podružnice Kaštela, ali i djeca naših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lionsa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 kao i prijatelja. Bilo je plesa, pjesme, raznih igara i sve je prštalo pozitivnom energijom i smijehom djece, a uživali su i odrasli. Odabrana je i  najbolja maska. Zapravo, sve su maske bile izvrne i vidjelo se da su vrijedne odgajateljice i odgajatelji, na čelu s ravnateljicom gospođom Jelenom Burazin, odradili vrhunski posao, tako da žiriju nije bio nimalo lak odabir. I drugih nagrada nije nedostajalo pa ju je dobila i najmlađa maškara. I na kraju iznenađenje….svako je dijete ponijelo kući poklon. Tolika sreća na malim, slatkim licima ispunila nam je srca radošću.  </w:t>
      </w:r>
      <w:r w:rsidR="00B10A9F">
        <w:rPr>
          <w:rFonts w:ascii="Open Sans" w:hAnsi="Open Sans" w:cs="Open Sans"/>
          <w:color w:val="222222"/>
          <w:shd w:val="clear" w:color="auto" w:fill="FFFFFF"/>
        </w:rPr>
        <w:t>A ovo divno tradicionalno događanje popratili su mnogi mediji.</w:t>
      </w:r>
      <w:r>
        <w:rPr>
          <w:rFonts w:ascii="Open Sans" w:hAnsi="Open Sans" w:cs="Open Sans"/>
          <w:color w:val="222222"/>
          <w:shd w:val="clear" w:color="auto" w:fill="FFFFFF"/>
        </w:rPr>
        <w:t xml:space="preserve">   </w:t>
      </w:r>
      <w:r w:rsidR="00853294">
        <w:rPr>
          <w:lang w:val="en-GB" w:eastAsia="en-GB"/>
        </w:rPr>
        <w:t xml:space="preserve">  </w:t>
      </w:r>
      <w:r w:rsidR="00D9457B">
        <w:rPr>
          <w:lang w:val="en-GB" w:eastAsia="en-GB"/>
        </w:rPr>
        <w:t xml:space="preserve"> </w:t>
      </w:r>
    </w:p>
    <w:p w14:paraId="64FA20A3" w14:textId="77777777" w:rsidR="00206F9E" w:rsidRDefault="00206F9E" w:rsidP="00853294">
      <w:pPr>
        <w:pStyle w:val="StandardWeb"/>
        <w:rPr>
          <w:lang w:val="en-GB" w:eastAsia="en-GB"/>
        </w:rPr>
      </w:pPr>
      <w:r>
        <w:rPr>
          <w:noProof/>
        </w:rPr>
        <w:drawing>
          <wp:inline distT="0" distB="0" distL="0" distR="0" wp14:anchorId="0C7C24B4" wp14:editId="7A9D7D21">
            <wp:extent cx="3108960" cy="2133876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89" cy="21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57B">
        <w:rPr>
          <w:lang w:val="en-GB" w:eastAsia="en-GB"/>
        </w:rPr>
        <w:t xml:space="preserve">  </w:t>
      </w:r>
      <w:r w:rsidR="00F05F9F">
        <w:rPr>
          <w:lang w:val="en-GB" w:eastAsia="en-GB"/>
        </w:rPr>
        <w:t xml:space="preserve"> </w:t>
      </w:r>
      <w:r>
        <w:rPr>
          <w:noProof/>
        </w:rPr>
        <w:drawing>
          <wp:inline distT="0" distB="0" distL="0" distR="0" wp14:anchorId="59BDDEC0" wp14:editId="3957C07B">
            <wp:extent cx="3029425" cy="2079287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65" cy="21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0B0">
        <w:rPr>
          <w:lang w:val="en-GB" w:eastAsia="en-GB"/>
        </w:rPr>
        <w:t xml:space="preserve"> </w:t>
      </w:r>
      <w:r w:rsidR="00D9457B">
        <w:rPr>
          <w:lang w:val="en-GB" w:eastAsia="en-GB"/>
        </w:rPr>
        <w:t xml:space="preserve"> </w:t>
      </w:r>
    </w:p>
    <w:p w14:paraId="216D3F17" w14:textId="054B9F3B" w:rsidR="00F05F9F" w:rsidRDefault="00D9457B" w:rsidP="00853294">
      <w:pPr>
        <w:pStyle w:val="StandardWeb"/>
        <w:rPr>
          <w:lang w:val="en-GB" w:eastAsia="en-GB"/>
        </w:rPr>
      </w:pPr>
      <w:r>
        <w:rPr>
          <w:lang w:val="en-GB" w:eastAsia="en-GB"/>
        </w:rPr>
        <w:t xml:space="preserve">  </w:t>
      </w:r>
      <w:r w:rsidR="00206F9E">
        <w:rPr>
          <w:noProof/>
        </w:rPr>
        <w:drawing>
          <wp:inline distT="0" distB="0" distL="0" distR="0" wp14:anchorId="6B191E75" wp14:editId="2A0B70AC">
            <wp:extent cx="2907795" cy="1995805"/>
            <wp:effectExtent l="0" t="0" r="6985" b="444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9" cy="20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 </w:t>
      </w:r>
      <w:r w:rsidR="00206F9E">
        <w:rPr>
          <w:noProof/>
        </w:rPr>
        <w:drawing>
          <wp:inline distT="0" distB="0" distL="0" distR="0" wp14:anchorId="4369CD5A" wp14:editId="33D81FE0">
            <wp:extent cx="3351875" cy="2300605"/>
            <wp:effectExtent l="0" t="0" r="1270" b="444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49" cy="23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</w:t>
      </w:r>
    </w:p>
    <w:p w14:paraId="41285F85" w14:textId="7D661685" w:rsidR="00206F9E" w:rsidRDefault="00206F9E" w:rsidP="00853294">
      <w:pPr>
        <w:pStyle w:val="StandardWeb"/>
        <w:rPr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0FDC8B19" wp14:editId="76256619">
            <wp:extent cx="3196447" cy="2193925"/>
            <wp:effectExtent l="0" t="0" r="4445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03" cy="22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 </w:t>
      </w:r>
      <w:r>
        <w:rPr>
          <w:noProof/>
        </w:rPr>
        <w:drawing>
          <wp:inline distT="0" distB="0" distL="0" distR="0" wp14:anchorId="555B137A" wp14:editId="3A3E26DF">
            <wp:extent cx="3120045" cy="2141485"/>
            <wp:effectExtent l="0" t="0" r="444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08" cy="21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E088" w14:textId="6CE1C584" w:rsidR="00206F9E" w:rsidRDefault="00B10A9F" w:rsidP="00853294">
      <w:pPr>
        <w:pStyle w:val="StandardWeb"/>
        <w:rPr>
          <w:lang w:val="en-GB" w:eastAsia="en-GB"/>
        </w:rPr>
      </w:pPr>
      <w:r>
        <w:rPr>
          <w:noProof/>
        </w:rPr>
        <w:drawing>
          <wp:inline distT="0" distB="0" distL="0" distR="0" wp14:anchorId="3842EAFA" wp14:editId="7F5F04EB">
            <wp:extent cx="3185345" cy="2186305"/>
            <wp:effectExtent l="0" t="0" r="0" b="4445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12" cy="21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t xml:space="preserve">  </w:t>
      </w:r>
      <w:r>
        <w:rPr>
          <w:noProof/>
        </w:rPr>
        <w:drawing>
          <wp:inline distT="0" distB="0" distL="0" distR="0" wp14:anchorId="09796EBA" wp14:editId="564512AD">
            <wp:extent cx="3074325" cy="2110105"/>
            <wp:effectExtent l="0" t="0" r="0" b="444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88" cy="21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A7B3" w14:textId="025398AF" w:rsidR="00B10A9F" w:rsidRPr="00B10A9F" w:rsidRDefault="00B10A9F" w:rsidP="00B10A9F">
      <w:pPr>
        <w:pStyle w:val="StandardWeb"/>
        <w:rPr>
          <w:rFonts w:eastAsia="Times New Roman"/>
          <w:lang w:val="en-GB" w:eastAsia="en-GB"/>
        </w:rPr>
      </w:pPr>
      <w:r>
        <w:rPr>
          <w:lang w:val="en-GB" w:eastAsia="en-GB"/>
        </w:rPr>
        <w:t xml:space="preserve">                                                   </w:t>
      </w:r>
      <w:r w:rsidRPr="00B10A9F">
        <w:rPr>
          <w:rFonts w:eastAsia="Times New Roman"/>
          <w:noProof/>
          <w:lang w:val="en-GB" w:eastAsia="en-GB"/>
        </w:rPr>
        <w:drawing>
          <wp:inline distT="0" distB="0" distL="0" distR="0" wp14:anchorId="39456065" wp14:editId="4DA9E94C">
            <wp:extent cx="2423123" cy="4308540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35" cy="43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3D0F" w14:textId="4F743C98" w:rsidR="00B10A9F" w:rsidRDefault="00B10A9F" w:rsidP="00853294">
      <w:pPr>
        <w:pStyle w:val="StandardWeb"/>
        <w:rPr>
          <w:lang w:val="en-GB" w:eastAsia="en-GB"/>
        </w:rPr>
      </w:pPr>
    </w:p>
    <w:p w14:paraId="235EA063" w14:textId="55094B98" w:rsidR="00C150B0" w:rsidRPr="00B10A9F" w:rsidRDefault="00B10A9F" w:rsidP="00D716D0">
      <w:pPr>
        <w:pStyle w:val="StandardWeb"/>
        <w:rPr>
          <w:rFonts w:ascii="Open Sans" w:eastAsia="Times New Roman" w:hAnsi="Open Sans" w:cs="Open Sans"/>
          <w:b/>
          <w:bCs/>
          <w:sz w:val="28"/>
          <w:szCs w:val="28"/>
          <w:lang w:val="en-GB" w:eastAsia="en-GB"/>
        </w:rPr>
      </w:pPr>
      <w:r w:rsidRPr="00B10A9F">
        <w:rPr>
          <w:rFonts w:ascii="Open Sans" w:eastAsia="Times New Roman" w:hAnsi="Open Sans" w:cs="Open Sans"/>
          <w:b/>
          <w:bCs/>
          <w:sz w:val="28"/>
          <w:szCs w:val="28"/>
          <w:lang w:val="en-GB" w:eastAsia="en-GB"/>
        </w:rPr>
        <w:lastRenderedPageBreak/>
        <w:t>PLANIRANE AKCIJE DO KRAJA LIONS GODINE</w:t>
      </w:r>
      <w:r w:rsidR="00D875E0">
        <w:rPr>
          <w:rFonts w:ascii="Open Sans" w:eastAsia="Times New Roman" w:hAnsi="Open Sans" w:cs="Open Sans"/>
          <w:b/>
          <w:bCs/>
          <w:sz w:val="28"/>
          <w:szCs w:val="28"/>
          <w:lang w:val="en-GB" w:eastAsia="en-GB"/>
        </w:rPr>
        <w:t xml:space="preserve"> 25/26</w:t>
      </w:r>
      <w:r w:rsidRPr="00B10A9F">
        <w:rPr>
          <w:rFonts w:ascii="Open Sans" w:eastAsia="Times New Roman" w:hAnsi="Open Sans" w:cs="Open Sans"/>
          <w:b/>
          <w:bCs/>
          <w:sz w:val="28"/>
          <w:szCs w:val="28"/>
          <w:lang w:val="en-GB" w:eastAsia="en-GB"/>
        </w:rPr>
        <w:t>:</w:t>
      </w:r>
    </w:p>
    <w:p w14:paraId="7C065379" w14:textId="03554DAD" w:rsidR="00823487" w:rsidRDefault="00D875E0" w:rsidP="00D875E0">
      <w:pPr>
        <w:pStyle w:val="StandardWeb"/>
        <w:numPr>
          <w:ilvl w:val="0"/>
          <w:numId w:val="47"/>
        </w:numPr>
        <w:rPr>
          <w:rFonts w:ascii="Open Sans" w:eastAsia="Times New Roman" w:hAnsi="Open Sans" w:cs="Open Sans"/>
          <w:b/>
          <w:bCs/>
          <w:lang w:val="en-GB" w:eastAsia="en-GB"/>
        </w:rPr>
      </w:pPr>
      <w:r>
        <w:rPr>
          <w:rFonts w:ascii="Open Sans" w:eastAsia="Times New Roman" w:hAnsi="Open Sans" w:cs="Open Sans"/>
          <w:b/>
          <w:bCs/>
          <w:lang w:val="en-GB" w:eastAsia="en-GB"/>
        </w:rPr>
        <w:t>10.-12.4.</w:t>
      </w:r>
      <w:r w:rsidR="00823487" w:rsidRPr="00B10A9F">
        <w:rPr>
          <w:rFonts w:ascii="Open Sans" w:eastAsia="Times New Roman" w:hAnsi="Open Sans" w:cs="Open Sans"/>
          <w:b/>
          <w:bCs/>
          <w:lang w:val="en-GB" w:eastAsia="en-GB"/>
        </w:rPr>
        <w:t>202</w:t>
      </w:r>
      <w:r w:rsidR="0056572B" w:rsidRPr="00B10A9F">
        <w:rPr>
          <w:rFonts w:ascii="Open Sans" w:eastAsia="Times New Roman" w:hAnsi="Open Sans" w:cs="Open Sans"/>
          <w:b/>
          <w:bCs/>
          <w:lang w:val="en-GB" w:eastAsia="en-GB"/>
        </w:rPr>
        <w:t>6.</w:t>
      </w:r>
      <w:r w:rsidR="00823487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>Svečani</w:t>
      </w:r>
      <w:proofErr w:type="spellEnd"/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>koncert</w:t>
      </w:r>
      <w:proofErr w:type="spellEnd"/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>finalista</w:t>
      </w:r>
      <w:proofErr w:type="spellEnd"/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 3</w:t>
      </w:r>
      <w:r>
        <w:rPr>
          <w:rFonts w:ascii="Open Sans" w:eastAsia="Times New Roman" w:hAnsi="Open Sans" w:cs="Open Sans"/>
          <w:b/>
          <w:bCs/>
          <w:lang w:val="en-GB" w:eastAsia="en-GB"/>
        </w:rPr>
        <w:t>1</w:t>
      </w:r>
      <w:r w:rsidR="001635A5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. </w:t>
      </w:r>
      <w:r w:rsidR="00823487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Lions Grand Prix </w:t>
      </w:r>
      <w:r w:rsidR="00B10A9F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u </w:t>
      </w:r>
      <w:proofErr w:type="spellStart"/>
      <w:r w:rsidR="00B10A9F" w:rsidRPr="00B10A9F">
        <w:rPr>
          <w:rFonts w:ascii="Open Sans" w:eastAsia="Times New Roman" w:hAnsi="Open Sans" w:cs="Open Sans"/>
          <w:b/>
          <w:bCs/>
          <w:lang w:val="en-GB" w:eastAsia="en-GB"/>
        </w:rPr>
        <w:t>Rijeci</w:t>
      </w:r>
      <w:proofErr w:type="spellEnd"/>
    </w:p>
    <w:p w14:paraId="7A9195F3" w14:textId="1387E835" w:rsidR="00B206F9" w:rsidRPr="00B10A9F" w:rsidRDefault="00B206F9" w:rsidP="00D875E0">
      <w:pPr>
        <w:pStyle w:val="StandardWeb"/>
        <w:numPr>
          <w:ilvl w:val="0"/>
          <w:numId w:val="47"/>
        </w:numPr>
        <w:rPr>
          <w:rFonts w:ascii="Open Sans" w:eastAsia="Times New Roman" w:hAnsi="Open Sans" w:cs="Open Sans"/>
          <w:b/>
          <w:bCs/>
          <w:lang w:val="en-GB" w:eastAsia="en-GB"/>
        </w:rPr>
      </w:pPr>
      <w:r>
        <w:rPr>
          <w:rFonts w:ascii="Open Sans" w:eastAsia="Times New Roman" w:hAnsi="Open Sans" w:cs="Open Sans"/>
          <w:b/>
          <w:bCs/>
          <w:lang w:val="en-GB" w:eastAsia="en-GB"/>
        </w:rPr>
        <w:t xml:space="preserve">21.4.2026.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Humanitarno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donatorska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večera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za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nabavu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automobila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i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kombija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Udruzi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slijepih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županije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Splitsko-dalmatinske</w:t>
      </w:r>
    </w:p>
    <w:p w14:paraId="63445321" w14:textId="41D19706" w:rsidR="00D875E0" w:rsidRDefault="00D875E0" w:rsidP="00D875E0">
      <w:pPr>
        <w:pStyle w:val="StandardWeb"/>
        <w:numPr>
          <w:ilvl w:val="0"/>
          <w:numId w:val="47"/>
        </w:numPr>
        <w:rPr>
          <w:rFonts w:ascii="Open Sans" w:eastAsia="Times New Roman" w:hAnsi="Open Sans" w:cs="Open Sans"/>
          <w:b/>
          <w:bCs/>
          <w:lang w:val="en-GB" w:eastAsia="en-GB"/>
        </w:rPr>
      </w:pP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T</w:t>
      </w:r>
      <w:r w:rsidR="00724C69" w:rsidRPr="00B10A9F">
        <w:rPr>
          <w:rFonts w:ascii="Open Sans" w:eastAsia="Times New Roman" w:hAnsi="Open Sans" w:cs="Open Sans"/>
          <w:b/>
          <w:bCs/>
          <w:lang w:val="en-GB" w:eastAsia="en-GB"/>
        </w:rPr>
        <w:t>ravanj</w:t>
      </w:r>
      <w:proofErr w:type="spellEnd"/>
      <w:r w:rsidR="00724C69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 202</w:t>
      </w:r>
      <w:r w:rsidR="00B31996" w:rsidRPr="00B10A9F">
        <w:rPr>
          <w:rFonts w:ascii="Open Sans" w:eastAsia="Times New Roman" w:hAnsi="Open Sans" w:cs="Open Sans"/>
          <w:b/>
          <w:bCs/>
          <w:lang w:val="en-GB" w:eastAsia="en-GB"/>
        </w:rPr>
        <w:t>6</w:t>
      </w:r>
      <w:r w:rsidR="00724C69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. </w:t>
      </w:r>
      <w:proofErr w:type="spellStart"/>
      <w:r w:rsidRPr="00D875E0">
        <w:rPr>
          <w:rFonts w:ascii="Open Sans" w:eastAsia="Times New Roman" w:hAnsi="Open Sans" w:cs="Open Sans"/>
          <w:b/>
          <w:bCs/>
          <w:lang w:val="en-GB" w:eastAsia="en-GB"/>
        </w:rPr>
        <w:t>N</w:t>
      </w:r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>atjecanje</w:t>
      </w:r>
      <w:proofErr w:type="spellEnd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>paraatletskog</w:t>
      </w:r>
      <w:proofErr w:type="spellEnd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>kluba</w:t>
      </w:r>
      <w:proofErr w:type="spellEnd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 xml:space="preserve"> AK </w:t>
      </w:r>
      <w:proofErr w:type="spellStart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>Spektar</w:t>
      </w:r>
      <w:proofErr w:type="spellEnd"/>
      <w:r w:rsidR="007A5979" w:rsidRPr="00D875E0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>iz</w:t>
      </w:r>
      <w:proofErr w:type="spellEnd"/>
      <w:r w:rsidR="00724C69" w:rsidRPr="00D875E0">
        <w:rPr>
          <w:rFonts w:ascii="Open Sans" w:eastAsia="Times New Roman" w:hAnsi="Open Sans" w:cs="Open Sans"/>
          <w:b/>
          <w:bCs/>
          <w:lang w:val="en-GB" w:eastAsia="en-GB"/>
        </w:rPr>
        <w:t xml:space="preserve"> Pule</w:t>
      </w:r>
      <w:r w:rsidR="00724C69" w:rsidRPr="00B10A9F">
        <w:rPr>
          <w:rFonts w:ascii="Open Sans" w:eastAsia="Times New Roman" w:hAnsi="Open Sans" w:cs="Open Sans"/>
          <w:lang w:val="en-GB" w:eastAsia="en-GB"/>
        </w:rPr>
        <w:t xml:space="preserve"> </w:t>
      </w:r>
      <w:r w:rsidR="007A5979" w:rsidRPr="00B10A9F">
        <w:rPr>
          <w:rFonts w:ascii="Open Sans" w:eastAsia="Times New Roman" w:hAnsi="Open Sans" w:cs="Open Sans"/>
          <w:b/>
          <w:bCs/>
          <w:lang w:val="en-GB" w:eastAsia="en-GB"/>
        </w:rPr>
        <w:t xml:space="preserve">  </w:t>
      </w:r>
    </w:p>
    <w:p w14:paraId="3BC083D4" w14:textId="3A64FBB1" w:rsidR="00D716D0" w:rsidRDefault="00D875E0" w:rsidP="000A3459">
      <w:pPr>
        <w:pStyle w:val="StandardWeb"/>
        <w:numPr>
          <w:ilvl w:val="0"/>
          <w:numId w:val="47"/>
        </w:numPr>
        <w:rPr>
          <w:rFonts w:ascii="Open Sans" w:hAnsi="Open Sans" w:cs="Open Sans"/>
          <w:b/>
          <w:bCs/>
          <w:lang w:val="en-GB" w:eastAsia="en-GB"/>
        </w:rPr>
      </w:pPr>
      <w:proofErr w:type="spellStart"/>
      <w:r w:rsidRPr="00D875E0">
        <w:rPr>
          <w:rFonts w:ascii="Open Sans" w:eastAsia="Times New Roman" w:hAnsi="Open Sans" w:cs="Open Sans"/>
          <w:b/>
          <w:bCs/>
          <w:lang w:val="en-GB" w:eastAsia="en-GB"/>
        </w:rPr>
        <w:t>Sv</w:t>
      </w:r>
      <w:r w:rsidR="0015349B" w:rsidRPr="00D875E0">
        <w:rPr>
          <w:rFonts w:ascii="Open Sans" w:hAnsi="Open Sans" w:cs="Open Sans"/>
          <w:b/>
          <w:bCs/>
          <w:lang w:val="en-GB" w:eastAsia="en-GB"/>
        </w:rPr>
        <w:t>ibanj</w:t>
      </w:r>
      <w:proofErr w:type="spellEnd"/>
      <w:r w:rsidR="0015349B" w:rsidRPr="00D875E0">
        <w:rPr>
          <w:rFonts w:ascii="Open Sans" w:hAnsi="Open Sans" w:cs="Open Sans"/>
          <w:b/>
          <w:bCs/>
          <w:lang w:val="en-GB" w:eastAsia="en-GB"/>
        </w:rPr>
        <w:t xml:space="preserve"> </w:t>
      </w:r>
      <w:r w:rsidR="00443DD9" w:rsidRPr="00D875E0">
        <w:rPr>
          <w:rFonts w:ascii="Open Sans" w:hAnsi="Open Sans" w:cs="Open Sans"/>
          <w:b/>
          <w:bCs/>
          <w:lang w:val="en-GB" w:eastAsia="en-GB"/>
        </w:rPr>
        <w:t>202</w:t>
      </w:r>
      <w:r w:rsidR="0056572B" w:rsidRPr="00D875E0">
        <w:rPr>
          <w:rFonts w:ascii="Open Sans" w:hAnsi="Open Sans" w:cs="Open Sans"/>
          <w:b/>
          <w:bCs/>
          <w:lang w:val="en-GB" w:eastAsia="en-GB"/>
        </w:rPr>
        <w:t>6</w:t>
      </w:r>
      <w:r w:rsidR="00443DD9" w:rsidRPr="00D875E0">
        <w:rPr>
          <w:rFonts w:ascii="Open Sans" w:hAnsi="Open Sans" w:cs="Open Sans"/>
          <w:b/>
          <w:bCs/>
          <w:lang w:val="en-GB" w:eastAsia="en-GB"/>
        </w:rPr>
        <w:t xml:space="preserve">. Mali </w:t>
      </w:r>
      <w:proofErr w:type="spellStart"/>
      <w:r w:rsidR="00443DD9" w:rsidRPr="00D875E0">
        <w:rPr>
          <w:rFonts w:ascii="Open Sans" w:hAnsi="Open Sans" w:cs="Open Sans"/>
          <w:b/>
          <w:bCs/>
          <w:lang w:val="en-GB" w:eastAsia="en-GB"/>
        </w:rPr>
        <w:t>mont</w:t>
      </w:r>
      <w:proofErr w:type="spellEnd"/>
      <w:r w:rsidR="00443DD9" w:rsidRPr="00D875E0">
        <w:rPr>
          <w:rFonts w:ascii="Open Sans" w:hAnsi="Open Sans" w:cs="Open Sans"/>
          <w:b/>
          <w:bCs/>
          <w:lang w:val="en-GB" w:eastAsia="en-GB"/>
        </w:rPr>
        <w:t xml:space="preserve"> </w:t>
      </w:r>
      <w:proofErr w:type="spellStart"/>
      <w:r w:rsidR="00443DD9" w:rsidRPr="00D875E0">
        <w:rPr>
          <w:rFonts w:ascii="Open Sans" w:hAnsi="Open Sans" w:cs="Open Sans"/>
          <w:b/>
          <w:bCs/>
          <w:lang w:val="en-GB" w:eastAsia="en-GB"/>
        </w:rPr>
        <w:t>Martre</w:t>
      </w:r>
      <w:proofErr w:type="spellEnd"/>
      <w:r w:rsidR="00443DD9" w:rsidRPr="00D875E0">
        <w:rPr>
          <w:rFonts w:ascii="Open Sans" w:hAnsi="Open Sans" w:cs="Open Sans"/>
          <w:b/>
          <w:bCs/>
          <w:lang w:val="en-GB" w:eastAsia="en-GB"/>
        </w:rPr>
        <w:t xml:space="preserve"> </w:t>
      </w:r>
      <w:proofErr w:type="spellStart"/>
      <w:r w:rsidR="00443DD9" w:rsidRPr="00D875E0">
        <w:rPr>
          <w:rFonts w:ascii="Open Sans" w:hAnsi="Open Sans" w:cs="Open Sans"/>
          <w:b/>
          <w:bCs/>
          <w:lang w:val="en-GB" w:eastAsia="en-GB"/>
        </w:rPr>
        <w:t>na</w:t>
      </w:r>
      <w:proofErr w:type="spellEnd"/>
      <w:r w:rsidR="00443DD9" w:rsidRPr="00D875E0">
        <w:rPr>
          <w:rFonts w:ascii="Open Sans" w:hAnsi="Open Sans" w:cs="Open Sans"/>
          <w:b/>
          <w:bCs/>
          <w:lang w:val="en-GB" w:eastAsia="en-GB"/>
        </w:rPr>
        <w:t xml:space="preserve"> </w:t>
      </w:r>
      <w:proofErr w:type="spellStart"/>
      <w:r w:rsidR="00443DD9" w:rsidRPr="00D875E0">
        <w:rPr>
          <w:rFonts w:ascii="Open Sans" w:hAnsi="Open Sans" w:cs="Open Sans"/>
          <w:b/>
          <w:bCs/>
          <w:lang w:val="en-GB" w:eastAsia="en-GB"/>
        </w:rPr>
        <w:t>Sloboštini</w:t>
      </w:r>
      <w:proofErr w:type="spellEnd"/>
    </w:p>
    <w:p w14:paraId="4F188865" w14:textId="7C932ACB" w:rsidR="00D875E0" w:rsidRPr="00D875E0" w:rsidRDefault="00D875E0" w:rsidP="000A3459">
      <w:pPr>
        <w:pStyle w:val="StandardWeb"/>
        <w:numPr>
          <w:ilvl w:val="0"/>
          <w:numId w:val="47"/>
        </w:numPr>
        <w:rPr>
          <w:rFonts w:ascii="Open Sans" w:hAnsi="Open Sans" w:cs="Open Sans"/>
          <w:b/>
          <w:bCs/>
          <w:lang w:val="en-GB" w:eastAsia="en-GB"/>
        </w:rPr>
      </w:pPr>
      <w:r>
        <w:rPr>
          <w:rFonts w:ascii="Open Sans" w:eastAsia="Times New Roman" w:hAnsi="Open Sans" w:cs="Open Sans"/>
          <w:b/>
          <w:bCs/>
          <w:lang w:val="en-GB" w:eastAsia="en-GB"/>
        </w:rPr>
        <w:t xml:space="preserve">15.5. 2026.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Obilježavanje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Međunarodnog</w:t>
      </w:r>
      <w:proofErr w:type="spellEnd"/>
      <w:r>
        <w:rPr>
          <w:rFonts w:ascii="Open Sans" w:eastAsia="Times New Roman" w:hAnsi="Open Sans" w:cs="Open Sans"/>
          <w:b/>
          <w:bCs/>
          <w:lang w:val="en-GB" w:eastAsia="en-GB"/>
        </w:rPr>
        <w:t xml:space="preserve"> dana </w:t>
      </w:r>
      <w:proofErr w:type="spellStart"/>
      <w:r>
        <w:rPr>
          <w:rFonts w:ascii="Open Sans" w:eastAsia="Times New Roman" w:hAnsi="Open Sans" w:cs="Open Sans"/>
          <w:b/>
          <w:bCs/>
          <w:lang w:val="en-GB" w:eastAsia="en-GB"/>
        </w:rPr>
        <w:t>obitelji</w:t>
      </w:r>
      <w:proofErr w:type="spellEnd"/>
    </w:p>
    <w:p w14:paraId="77FEB93D" w14:textId="5E182C72" w:rsidR="003E5798" w:rsidRPr="00B10A9F" w:rsidRDefault="004955FB" w:rsidP="004955FB">
      <w:pPr>
        <w:pStyle w:val="StandardWeb"/>
        <w:rPr>
          <w:rFonts w:ascii="Open Sans" w:hAnsi="Open Sans" w:cs="Open Sans"/>
          <w:noProof/>
          <w:lang w:val="en-GB" w:eastAsia="en-GB"/>
        </w:rPr>
      </w:pPr>
      <w:r w:rsidRPr="00B10A9F">
        <w:rPr>
          <w:rFonts w:ascii="Open Sans" w:hAnsi="Open Sans" w:cs="Open Sans"/>
          <w:noProof/>
          <w:lang w:val="en-GB" w:eastAsia="en-GB"/>
        </w:rPr>
        <w:t xml:space="preserve">          </w:t>
      </w:r>
      <w:r w:rsidR="00A155C8" w:rsidRPr="00B10A9F">
        <w:rPr>
          <w:rFonts w:ascii="Open Sans" w:hAnsi="Open Sans" w:cs="Open Sans"/>
          <w:noProof/>
          <w:lang w:val="en-GB" w:eastAsia="en-GB"/>
        </w:rPr>
        <w:t xml:space="preserve">     </w:t>
      </w:r>
    </w:p>
    <w:p w14:paraId="5ED3CE4E" w14:textId="33F9D962" w:rsidR="00723B50" w:rsidRPr="00574363" w:rsidRDefault="00D875E0" w:rsidP="00723B50">
      <w:pPr>
        <w:spacing w:before="100" w:beforeAutospacing="1" w:after="100" w:afterAutospacing="1"/>
        <w:rPr>
          <w:rFonts w:ascii="Open Sans" w:hAnsi="Open Sans" w:cs="Open Sans"/>
          <w:lang w:val="en-GB" w:eastAsia="en-GB"/>
        </w:rPr>
      </w:pPr>
      <w:proofErr w:type="spellStart"/>
      <w:r w:rsidRPr="00574363">
        <w:rPr>
          <w:rFonts w:ascii="Open Sans" w:hAnsi="Open Sans" w:cs="Open Sans"/>
          <w:lang w:val="en-GB" w:eastAsia="en-GB"/>
        </w:rPr>
        <w:t>P</w:t>
      </w:r>
      <w:r w:rsidR="003E5798" w:rsidRPr="00574363">
        <w:rPr>
          <w:rFonts w:ascii="Open Sans" w:hAnsi="Open Sans" w:cs="Open Sans"/>
          <w:lang w:val="en-GB" w:eastAsia="en-GB"/>
        </w:rPr>
        <w:t>ovjerenstvo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za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prevenciju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nasilja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i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očuvanje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obitelji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Distrikta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126 Hrvatska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sudjeluje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u</w:t>
      </w:r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mnogim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a</w:t>
      </w:r>
      <w:r w:rsidR="003E5798" w:rsidRPr="00574363">
        <w:rPr>
          <w:rFonts w:ascii="Open Sans" w:hAnsi="Open Sans" w:cs="Open Sans"/>
          <w:lang w:val="en-GB" w:eastAsia="en-GB"/>
        </w:rPr>
        <w:t>ktivnostima</w:t>
      </w:r>
      <w:proofErr w:type="spellEnd"/>
      <w:r w:rsidR="003E5798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3E5798" w:rsidRPr="00574363">
        <w:rPr>
          <w:rFonts w:ascii="Open Sans" w:hAnsi="Open Sans" w:cs="Open Sans"/>
          <w:lang w:val="en-GB" w:eastAsia="en-GB"/>
        </w:rPr>
        <w:t>Distrikta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,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osobito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kada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je u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pitanju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pomoć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F316DB" w:rsidRPr="00574363">
        <w:rPr>
          <w:rFonts w:ascii="Open Sans" w:hAnsi="Open Sans" w:cs="Open Sans"/>
          <w:lang w:val="en-GB" w:eastAsia="en-GB"/>
        </w:rPr>
        <w:t>stradalima</w:t>
      </w:r>
      <w:proofErr w:type="spellEnd"/>
      <w:r w:rsidR="00F316DB" w:rsidRPr="00574363">
        <w:rPr>
          <w:rFonts w:ascii="Open Sans" w:hAnsi="Open Sans" w:cs="Open Sans"/>
          <w:lang w:val="en-GB" w:eastAsia="en-GB"/>
        </w:rPr>
        <w:t xml:space="preserve"> u</w:t>
      </w:r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prirodni</w:t>
      </w:r>
      <w:r w:rsidR="00F316DB" w:rsidRPr="00574363">
        <w:rPr>
          <w:rFonts w:ascii="Open Sans" w:hAnsi="Open Sans" w:cs="Open Sans"/>
          <w:lang w:val="en-GB" w:eastAsia="en-GB"/>
        </w:rPr>
        <w:t>m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katastrofa</w:t>
      </w:r>
      <w:r w:rsidR="00F316DB" w:rsidRPr="00574363">
        <w:rPr>
          <w:rFonts w:ascii="Open Sans" w:hAnsi="Open Sans" w:cs="Open Sans"/>
          <w:lang w:val="en-GB" w:eastAsia="en-GB"/>
        </w:rPr>
        <w:t>ma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ili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 xml:space="preserve"> </w:t>
      </w:r>
      <w:proofErr w:type="spellStart"/>
      <w:r w:rsidR="00724C69" w:rsidRPr="00574363">
        <w:rPr>
          <w:rFonts w:ascii="Open Sans" w:hAnsi="Open Sans" w:cs="Open Sans"/>
          <w:lang w:val="en-GB" w:eastAsia="en-GB"/>
        </w:rPr>
        <w:t>ratov</w:t>
      </w:r>
      <w:r w:rsidR="00E466C7" w:rsidRPr="00574363">
        <w:rPr>
          <w:rFonts w:ascii="Open Sans" w:hAnsi="Open Sans" w:cs="Open Sans"/>
          <w:lang w:val="en-GB" w:eastAsia="en-GB"/>
        </w:rPr>
        <w:t>im</w:t>
      </w:r>
      <w:r w:rsidR="00724C69" w:rsidRPr="00574363">
        <w:rPr>
          <w:rFonts w:ascii="Open Sans" w:hAnsi="Open Sans" w:cs="Open Sans"/>
          <w:lang w:val="en-GB" w:eastAsia="en-GB"/>
        </w:rPr>
        <w:t>a</w:t>
      </w:r>
      <w:proofErr w:type="spellEnd"/>
      <w:r w:rsidR="00724C69" w:rsidRPr="00574363">
        <w:rPr>
          <w:rFonts w:ascii="Open Sans" w:hAnsi="Open Sans" w:cs="Open Sans"/>
          <w:lang w:val="en-GB" w:eastAsia="en-GB"/>
        </w:rPr>
        <w:t>.</w:t>
      </w:r>
    </w:p>
    <w:p w14:paraId="11065777" w14:textId="7D6FCCC8" w:rsidR="00853294" w:rsidRPr="00853294" w:rsidRDefault="00351619" w:rsidP="00DB61C0">
      <w:pPr>
        <w:pStyle w:val="StandardWeb"/>
        <w:rPr>
          <w:lang w:val="en-GB" w:eastAsia="en-GB"/>
        </w:rPr>
      </w:pPr>
      <w:r>
        <w:rPr>
          <w:lang w:val="en-GB" w:eastAsia="en-GB"/>
        </w:rPr>
        <w:t xml:space="preserve">        </w:t>
      </w:r>
      <w:r w:rsidR="0026574D">
        <w:rPr>
          <w:lang w:val="en-GB" w:eastAsia="en-GB"/>
        </w:rPr>
        <w:t xml:space="preserve">                     </w:t>
      </w:r>
    </w:p>
    <w:p w14:paraId="136E0A6E" w14:textId="70107A68" w:rsidR="00853294" w:rsidRDefault="00853294" w:rsidP="00853294">
      <w:pPr>
        <w:spacing w:before="100" w:beforeAutospacing="1" w:after="100" w:afterAutospacing="1"/>
        <w:rPr>
          <w:lang w:val="en-GB" w:eastAsia="en-GB"/>
        </w:rPr>
      </w:pPr>
    </w:p>
    <w:p w14:paraId="787A56D1" w14:textId="00F53756" w:rsidR="00DB61C0" w:rsidRPr="00DB61C0" w:rsidRDefault="00711E26" w:rsidP="00724C69">
      <w:pPr>
        <w:pStyle w:val="Odlomakpopisa"/>
        <w:spacing w:line="360" w:lineRule="auto"/>
        <w:ind w:left="720" w:firstLine="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                  </w:t>
      </w:r>
      <w:r w:rsidR="00724C69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P</w:t>
      </w:r>
      <w:r w:rsidR="00DB61C0" w:rsidRPr="00DB61C0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održi. Osnaži. Rasti</w:t>
      </w:r>
    </w:p>
    <w:p w14:paraId="50AF5521" w14:textId="77777777" w:rsidR="00FB754F" w:rsidRDefault="00FB754F" w:rsidP="0086394A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24"/>
          <w:szCs w:val="24"/>
        </w:rPr>
      </w:pPr>
    </w:p>
    <w:p w14:paraId="3B5D3F04" w14:textId="2CE70BEC" w:rsidR="005B3A4D" w:rsidRDefault="005B3A4D" w:rsidP="00010CA0">
      <w:pPr>
        <w:pStyle w:val="Naslov3"/>
        <w:shd w:val="clear" w:color="auto" w:fill="FFFFFF"/>
        <w:spacing w:before="75" w:beforeAutospacing="0" w:after="0" w:afterAutospacing="0" w:line="270" w:lineRule="atLeast"/>
        <w:jc w:val="center"/>
        <w:rPr>
          <w:rFonts w:ascii="Arial" w:hAnsi="Arial" w:cs="Arial"/>
          <w:sz w:val="32"/>
          <w:szCs w:val="32"/>
        </w:rPr>
      </w:pPr>
    </w:p>
    <w:p w14:paraId="1EC8DE1B" w14:textId="51ECE416" w:rsidR="009A7F8D" w:rsidRPr="001820BD" w:rsidRDefault="00711E26" w:rsidP="00711E26">
      <w:pPr>
        <w:pStyle w:val="Naslov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</w:t>
      </w:r>
      <w:r w:rsidR="00D875E0">
        <w:rPr>
          <w:rFonts w:ascii="Arial" w:hAnsi="Arial" w:cs="Arial"/>
          <w:sz w:val="32"/>
          <w:szCs w:val="32"/>
        </w:rPr>
        <w:t xml:space="preserve">MI </w:t>
      </w:r>
      <w:r w:rsidR="005B3A4D">
        <w:rPr>
          <w:rFonts w:ascii="Arial" w:hAnsi="Arial" w:cs="Arial"/>
          <w:sz w:val="32"/>
          <w:szCs w:val="32"/>
        </w:rPr>
        <w:t>SLUŽIMO!</w:t>
      </w:r>
    </w:p>
    <w:sectPr w:rsidR="009A7F8D" w:rsidRPr="001820BD" w:rsidSect="00FD6846">
      <w:headerReference w:type="default" r:id="rId64"/>
      <w:footerReference w:type="even" r:id="rId65"/>
      <w:footerReference w:type="default" r:id="rId66"/>
      <w:headerReference w:type="first" r:id="rId67"/>
      <w:pgSz w:w="11907" w:h="16840" w:code="9"/>
      <w:pgMar w:top="709" w:right="708" w:bottom="719" w:left="1077" w:header="709" w:footer="3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B3A0C" w14:textId="77777777" w:rsidR="00191E76" w:rsidRDefault="00191E76">
      <w:r>
        <w:separator/>
      </w:r>
    </w:p>
  </w:endnote>
  <w:endnote w:type="continuationSeparator" w:id="0">
    <w:p w14:paraId="506B7DCA" w14:textId="77777777" w:rsidR="00191E76" w:rsidRDefault="0019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FF2E" w14:textId="77777777" w:rsidR="00B36F8D" w:rsidRDefault="001911AE" w:rsidP="006D2C5E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B36F8D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6FE88F6" w14:textId="77777777" w:rsidR="00B36F8D" w:rsidRDefault="00B36F8D" w:rsidP="00117233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AFF1" w14:textId="77777777" w:rsidR="00B36F8D" w:rsidRPr="005377CC" w:rsidRDefault="001911AE" w:rsidP="006D2C5E">
    <w:pPr>
      <w:pStyle w:val="Podnoje"/>
      <w:framePr w:wrap="around" w:vAnchor="text" w:hAnchor="margin" w:xAlign="right" w:y="1"/>
      <w:rPr>
        <w:rStyle w:val="Brojstranice"/>
        <w:rFonts w:ascii="Arial" w:hAnsi="Arial" w:cs="Arial"/>
        <w:sz w:val="22"/>
        <w:szCs w:val="22"/>
      </w:rPr>
    </w:pPr>
    <w:r w:rsidRPr="005377CC">
      <w:rPr>
        <w:rStyle w:val="Brojstranice"/>
        <w:rFonts w:ascii="Arial" w:hAnsi="Arial" w:cs="Arial"/>
        <w:sz w:val="22"/>
        <w:szCs w:val="22"/>
      </w:rPr>
      <w:fldChar w:fldCharType="begin"/>
    </w:r>
    <w:r w:rsidR="00B36F8D" w:rsidRPr="005377CC">
      <w:rPr>
        <w:rStyle w:val="Brojstranice"/>
        <w:rFonts w:ascii="Arial" w:hAnsi="Arial" w:cs="Arial"/>
        <w:sz w:val="22"/>
        <w:szCs w:val="22"/>
      </w:rPr>
      <w:instrText xml:space="preserve">PAGE  </w:instrText>
    </w:r>
    <w:r w:rsidRPr="005377CC">
      <w:rPr>
        <w:rStyle w:val="Brojstranice"/>
        <w:rFonts w:ascii="Arial" w:hAnsi="Arial" w:cs="Arial"/>
        <w:sz w:val="22"/>
        <w:szCs w:val="22"/>
      </w:rPr>
      <w:fldChar w:fldCharType="separate"/>
    </w:r>
    <w:r w:rsidR="000C1B94">
      <w:rPr>
        <w:rStyle w:val="Brojstranice"/>
        <w:rFonts w:ascii="Arial" w:hAnsi="Arial" w:cs="Arial"/>
        <w:noProof/>
        <w:sz w:val="22"/>
        <w:szCs w:val="22"/>
      </w:rPr>
      <w:t>8</w:t>
    </w:r>
    <w:r w:rsidRPr="005377CC">
      <w:rPr>
        <w:rStyle w:val="Brojstranice"/>
        <w:rFonts w:ascii="Arial" w:hAnsi="Arial" w:cs="Arial"/>
        <w:sz w:val="22"/>
        <w:szCs w:val="22"/>
      </w:rPr>
      <w:fldChar w:fldCharType="end"/>
    </w:r>
  </w:p>
  <w:p w14:paraId="4DA57FE6" w14:textId="77777777" w:rsidR="00B36F8D" w:rsidRDefault="00B36F8D" w:rsidP="00117233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88583" w14:textId="77777777" w:rsidR="00191E76" w:rsidRDefault="00191E76">
      <w:r>
        <w:separator/>
      </w:r>
    </w:p>
  </w:footnote>
  <w:footnote w:type="continuationSeparator" w:id="0">
    <w:p w14:paraId="54FFB66B" w14:textId="77777777" w:rsidR="00191E76" w:rsidRDefault="00191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0A4F5" w14:textId="77777777" w:rsidR="00B36F8D" w:rsidRPr="00637D13" w:rsidRDefault="00B36F8D">
    <w:pPr>
      <w:pStyle w:val="Zaglavlje"/>
      <w:rPr>
        <w:rStyle w:val="Naglaeno"/>
      </w:rPr>
    </w:pPr>
  </w:p>
  <w:p w14:paraId="08453E66" w14:textId="77777777" w:rsidR="00B36F8D" w:rsidRPr="00A6686E" w:rsidRDefault="00B36F8D">
    <w:pPr>
      <w:pStyle w:val="Zaglavlje"/>
      <w:rPr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20B2" w14:textId="77777777" w:rsidR="00B36F8D" w:rsidRPr="00117233" w:rsidRDefault="00B36F8D" w:rsidP="00CA21DE">
    <w:pPr>
      <w:pStyle w:val="Zaglavlje"/>
      <w:ind w:left="426"/>
      <w:rPr>
        <w:rStyle w:val="Naglaeno"/>
        <w:color w:val="002060"/>
        <w:u w:val="single"/>
      </w:rPr>
    </w:pPr>
    <w:r w:rsidRPr="00117233">
      <w:rPr>
        <w:rStyle w:val="Naglaeno"/>
        <w:color w:val="002060"/>
        <w:u w:val="single"/>
      </w:rPr>
      <w:t>L I O N S   C L U B S   I N T E R N A T I O N A L  –  D I S T R I C T  126  –  H R VA T S K A</w:t>
    </w:r>
  </w:p>
  <w:p w14:paraId="2137332B" w14:textId="77777777" w:rsidR="00B36F8D" w:rsidRPr="008315F5" w:rsidRDefault="00916C27" w:rsidP="008315F5">
    <w:pPr>
      <w:pStyle w:val="Zaglavlje"/>
      <w:spacing w:before="200"/>
      <w:ind w:left="2410"/>
      <w:jc w:val="center"/>
      <w:rPr>
        <w:rFonts w:ascii="Arial Narrow" w:hAnsi="Arial Narrow"/>
        <w:b/>
        <w:i/>
        <w:color w:val="002060"/>
        <w:sz w:val="28"/>
        <w:szCs w:val="26"/>
      </w:rPr>
    </w:pPr>
    <w:r w:rsidRPr="00916C27">
      <w:rPr>
        <w:rFonts w:ascii="Arial Narrow" w:hAnsi="Arial Narrow"/>
        <w:b/>
        <w:i/>
        <w:color w:val="002060"/>
        <w:sz w:val="28"/>
        <w:szCs w:val="26"/>
      </w:rPr>
      <w:t>POVJ</w:t>
    </w:r>
    <w:r w:rsidR="00542BB1">
      <w:rPr>
        <w:rFonts w:ascii="Arial Narrow" w:hAnsi="Arial Narrow"/>
        <w:b/>
        <w:i/>
        <w:color w:val="002060"/>
        <w:sz w:val="28"/>
        <w:szCs w:val="26"/>
      </w:rPr>
      <w:t>ERENSTVO ZA PREVENCIJU NASILJA</w:t>
    </w:r>
    <w:r w:rsidRPr="00916C27">
      <w:rPr>
        <w:rFonts w:ascii="Arial Narrow" w:hAnsi="Arial Narrow"/>
        <w:b/>
        <w:i/>
        <w:color w:val="002060"/>
        <w:sz w:val="28"/>
        <w:szCs w:val="26"/>
      </w:rPr>
      <w:t xml:space="preserve"> I </w:t>
    </w:r>
    <w:r w:rsidR="00542BB1">
      <w:rPr>
        <w:rFonts w:ascii="Arial Narrow" w:hAnsi="Arial Narrow"/>
        <w:b/>
        <w:i/>
        <w:color w:val="002060"/>
        <w:sz w:val="28"/>
        <w:szCs w:val="26"/>
      </w:rPr>
      <w:t>OČUVANJE OBITELJI</w:t>
    </w:r>
    <w:r w:rsidRPr="008315F5">
      <w:rPr>
        <w:rFonts w:ascii="Arial Narrow" w:hAnsi="Arial Narrow"/>
        <w:b/>
        <w:i/>
        <w:color w:val="002060"/>
        <w:sz w:val="28"/>
        <w:szCs w:val="26"/>
      </w:rPr>
      <w:t xml:space="preserve"> </w:t>
    </w:r>
  </w:p>
  <w:p w14:paraId="5DB2BEAD" w14:textId="77777777" w:rsidR="00D735B3" w:rsidRPr="00D735B3" w:rsidRDefault="00D735B3" w:rsidP="00D735B3">
    <w:pPr>
      <w:spacing w:before="120" w:after="120"/>
      <w:ind w:left="2410"/>
      <w:jc w:val="center"/>
      <w:rPr>
        <w:rFonts w:ascii="Arial Narrow" w:hAnsi="Arial Narrow"/>
        <w:i/>
        <w:color w:val="002060"/>
      </w:rPr>
    </w:pPr>
    <w:r w:rsidRPr="00D735B3">
      <w:rPr>
        <w:rFonts w:ascii="Arial Narrow" w:hAnsi="Arial Narrow"/>
        <w:i/>
        <w:color w:val="002060"/>
      </w:rPr>
      <w:t>Moto: „Kistom, perom, glazbom, sportom i kulturom protiv nasilja“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2122"/>
    <w:multiLevelType w:val="hybridMultilevel"/>
    <w:tmpl w:val="99A27DF0"/>
    <w:lvl w:ilvl="0" w:tplc="7E88C444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  <w:b w:val="0"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07B7F"/>
    <w:multiLevelType w:val="hybridMultilevel"/>
    <w:tmpl w:val="AA063374"/>
    <w:lvl w:ilvl="0" w:tplc="074AF9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B5562D"/>
    <w:multiLevelType w:val="hybridMultilevel"/>
    <w:tmpl w:val="962455D2"/>
    <w:lvl w:ilvl="0" w:tplc="AFEC991E">
      <w:numFmt w:val="bullet"/>
      <w:lvlText w:val="-"/>
      <w:lvlJc w:val="left"/>
      <w:pPr>
        <w:ind w:left="-36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CC93923"/>
    <w:multiLevelType w:val="hybridMultilevel"/>
    <w:tmpl w:val="E6BC3D58"/>
    <w:lvl w:ilvl="0" w:tplc="4DEE2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511CB"/>
    <w:multiLevelType w:val="hybridMultilevel"/>
    <w:tmpl w:val="B73AA7BE"/>
    <w:lvl w:ilvl="0" w:tplc="8550B3E6"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36D759C"/>
    <w:multiLevelType w:val="hybridMultilevel"/>
    <w:tmpl w:val="6E9E2D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277C5"/>
    <w:multiLevelType w:val="hybridMultilevel"/>
    <w:tmpl w:val="CC985A7A"/>
    <w:lvl w:ilvl="0" w:tplc="90160674">
      <w:start w:val="2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1C675670"/>
    <w:multiLevelType w:val="hybridMultilevel"/>
    <w:tmpl w:val="613CC7B8"/>
    <w:lvl w:ilvl="0" w:tplc="5E00B3B8">
      <w:start w:val="16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3538DA"/>
    <w:multiLevelType w:val="hybridMultilevel"/>
    <w:tmpl w:val="AEE28BD2"/>
    <w:lvl w:ilvl="0" w:tplc="CCFEAAAA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1EAD10B6"/>
    <w:multiLevelType w:val="hybridMultilevel"/>
    <w:tmpl w:val="699010E6"/>
    <w:lvl w:ilvl="0" w:tplc="041A0005">
      <w:start w:val="1"/>
      <w:numFmt w:val="bullet"/>
      <w:lvlText w:val=""/>
      <w:lvlJc w:val="left"/>
      <w:pPr>
        <w:ind w:left="8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" w15:restartNumberingAfterBreak="0">
    <w:nsid w:val="23953F2B"/>
    <w:multiLevelType w:val="hybridMultilevel"/>
    <w:tmpl w:val="6862DF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702C3"/>
    <w:multiLevelType w:val="hybridMultilevel"/>
    <w:tmpl w:val="04D23DD0"/>
    <w:lvl w:ilvl="0" w:tplc="91EC91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6C7269"/>
    <w:multiLevelType w:val="hybridMultilevel"/>
    <w:tmpl w:val="C0A4E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D2C7A"/>
    <w:multiLevelType w:val="hybridMultilevel"/>
    <w:tmpl w:val="387C3E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7103B9B"/>
    <w:multiLevelType w:val="hybridMultilevel"/>
    <w:tmpl w:val="E9085D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93D52"/>
    <w:multiLevelType w:val="hybridMultilevel"/>
    <w:tmpl w:val="6A8E38EA"/>
    <w:lvl w:ilvl="0" w:tplc="041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28224B32"/>
    <w:multiLevelType w:val="hybridMultilevel"/>
    <w:tmpl w:val="18D636FC"/>
    <w:lvl w:ilvl="0" w:tplc="24902AD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8C2521D"/>
    <w:multiLevelType w:val="hybridMultilevel"/>
    <w:tmpl w:val="D166C5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E0E8D"/>
    <w:multiLevelType w:val="hybridMultilevel"/>
    <w:tmpl w:val="536A8E9C"/>
    <w:lvl w:ilvl="0" w:tplc="0B96DF1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0" w:hanging="360"/>
      </w:pPr>
    </w:lvl>
    <w:lvl w:ilvl="2" w:tplc="041A001B" w:tentative="1">
      <w:start w:val="1"/>
      <w:numFmt w:val="lowerRoman"/>
      <w:lvlText w:val="%3."/>
      <w:lvlJc w:val="right"/>
      <w:pPr>
        <w:ind w:left="1080" w:hanging="180"/>
      </w:pPr>
    </w:lvl>
    <w:lvl w:ilvl="3" w:tplc="041A000F" w:tentative="1">
      <w:start w:val="1"/>
      <w:numFmt w:val="decimal"/>
      <w:lvlText w:val="%4."/>
      <w:lvlJc w:val="left"/>
      <w:pPr>
        <w:ind w:left="1800" w:hanging="360"/>
      </w:pPr>
    </w:lvl>
    <w:lvl w:ilvl="4" w:tplc="041A0019" w:tentative="1">
      <w:start w:val="1"/>
      <w:numFmt w:val="lowerLetter"/>
      <w:lvlText w:val="%5."/>
      <w:lvlJc w:val="left"/>
      <w:pPr>
        <w:ind w:left="2520" w:hanging="360"/>
      </w:pPr>
    </w:lvl>
    <w:lvl w:ilvl="5" w:tplc="041A001B" w:tentative="1">
      <w:start w:val="1"/>
      <w:numFmt w:val="lowerRoman"/>
      <w:lvlText w:val="%6."/>
      <w:lvlJc w:val="right"/>
      <w:pPr>
        <w:ind w:left="3240" w:hanging="180"/>
      </w:pPr>
    </w:lvl>
    <w:lvl w:ilvl="6" w:tplc="041A000F" w:tentative="1">
      <w:start w:val="1"/>
      <w:numFmt w:val="decimal"/>
      <w:lvlText w:val="%7."/>
      <w:lvlJc w:val="left"/>
      <w:pPr>
        <w:ind w:left="3960" w:hanging="360"/>
      </w:pPr>
    </w:lvl>
    <w:lvl w:ilvl="7" w:tplc="041A0019" w:tentative="1">
      <w:start w:val="1"/>
      <w:numFmt w:val="lowerLetter"/>
      <w:lvlText w:val="%8."/>
      <w:lvlJc w:val="left"/>
      <w:pPr>
        <w:ind w:left="4680" w:hanging="360"/>
      </w:pPr>
    </w:lvl>
    <w:lvl w:ilvl="8" w:tplc="041A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9" w15:restartNumberingAfterBreak="0">
    <w:nsid w:val="2A3D1EAA"/>
    <w:multiLevelType w:val="hybridMultilevel"/>
    <w:tmpl w:val="EEA608C2"/>
    <w:lvl w:ilvl="0" w:tplc="4DC272C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2AFA799C"/>
    <w:multiLevelType w:val="hybridMultilevel"/>
    <w:tmpl w:val="41026C56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2CEF7B12"/>
    <w:multiLevelType w:val="hybridMultilevel"/>
    <w:tmpl w:val="74C4FF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7F6CA6"/>
    <w:multiLevelType w:val="hybridMultilevel"/>
    <w:tmpl w:val="290AC916"/>
    <w:lvl w:ilvl="0" w:tplc="05C01724">
      <w:start w:val="2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60ABD"/>
    <w:multiLevelType w:val="hybridMultilevel"/>
    <w:tmpl w:val="AD3693C6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812DE5"/>
    <w:multiLevelType w:val="hybridMultilevel"/>
    <w:tmpl w:val="1DB4F02C"/>
    <w:lvl w:ilvl="0" w:tplc="863C48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197A80"/>
    <w:multiLevelType w:val="hybridMultilevel"/>
    <w:tmpl w:val="CB10CEC6"/>
    <w:lvl w:ilvl="0" w:tplc="041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680" w:hanging="360"/>
      </w:pPr>
    </w:lvl>
    <w:lvl w:ilvl="2" w:tplc="041A001B" w:tentative="1">
      <w:start w:val="1"/>
      <w:numFmt w:val="lowerRoman"/>
      <w:lvlText w:val="%3."/>
      <w:lvlJc w:val="right"/>
      <w:pPr>
        <w:ind w:left="2400" w:hanging="180"/>
      </w:pPr>
    </w:lvl>
    <w:lvl w:ilvl="3" w:tplc="041A000F" w:tentative="1">
      <w:start w:val="1"/>
      <w:numFmt w:val="decimal"/>
      <w:lvlText w:val="%4."/>
      <w:lvlJc w:val="left"/>
      <w:pPr>
        <w:ind w:left="3120" w:hanging="360"/>
      </w:pPr>
    </w:lvl>
    <w:lvl w:ilvl="4" w:tplc="041A0019" w:tentative="1">
      <w:start w:val="1"/>
      <w:numFmt w:val="lowerLetter"/>
      <w:lvlText w:val="%5."/>
      <w:lvlJc w:val="left"/>
      <w:pPr>
        <w:ind w:left="3840" w:hanging="360"/>
      </w:pPr>
    </w:lvl>
    <w:lvl w:ilvl="5" w:tplc="041A001B" w:tentative="1">
      <w:start w:val="1"/>
      <w:numFmt w:val="lowerRoman"/>
      <w:lvlText w:val="%6."/>
      <w:lvlJc w:val="right"/>
      <w:pPr>
        <w:ind w:left="4560" w:hanging="180"/>
      </w:pPr>
    </w:lvl>
    <w:lvl w:ilvl="6" w:tplc="041A000F" w:tentative="1">
      <w:start w:val="1"/>
      <w:numFmt w:val="decimal"/>
      <w:lvlText w:val="%7."/>
      <w:lvlJc w:val="left"/>
      <w:pPr>
        <w:ind w:left="5280" w:hanging="360"/>
      </w:pPr>
    </w:lvl>
    <w:lvl w:ilvl="7" w:tplc="041A0019" w:tentative="1">
      <w:start w:val="1"/>
      <w:numFmt w:val="lowerLetter"/>
      <w:lvlText w:val="%8."/>
      <w:lvlJc w:val="left"/>
      <w:pPr>
        <w:ind w:left="6000" w:hanging="360"/>
      </w:pPr>
    </w:lvl>
    <w:lvl w:ilvl="8" w:tplc="041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32547610"/>
    <w:multiLevelType w:val="hybridMultilevel"/>
    <w:tmpl w:val="7A9E9A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891FBC"/>
    <w:multiLevelType w:val="hybridMultilevel"/>
    <w:tmpl w:val="A502BDAA"/>
    <w:lvl w:ilvl="0" w:tplc="6CEE5B4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79D3827"/>
    <w:multiLevelType w:val="hybridMultilevel"/>
    <w:tmpl w:val="68FC09F0"/>
    <w:lvl w:ilvl="0" w:tplc="9788A070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251"/>
        </w:tabs>
        <w:ind w:left="1251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71"/>
        </w:tabs>
        <w:ind w:left="1971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691"/>
        </w:tabs>
        <w:ind w:left="2691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411"/>
        </w:tabs>
        <w:ind w:left="3411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131"/>
        </w:tabs>
        <w:ind w:left="4131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851"/>
        </w:tabs>
        <w:ind w:left="4851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571"/>
        </w:tabs>
        <w:ind w:left="5571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291"/>
        </w:tabs>
        <w:ind w:left="6291" w:hanging="180"/>
      </w:pPr>
      <w:rPr>
        <w:rFonts w:cs="Times New Roman"/>
      </w:rPr>
    </w:lvl>
  </w:abstractNum>
  <w:abstractNum w:abstractNumId="29" w15:restartNumberingAfterBreak="0">
    <w:nsid w:val="3BCD550C"/>
    <w:multiLevelType w:val="hybridMultilevel"/>
    <w:tmpl w:val="C8528160"/>
    <w:lvl w:ilvl="0" w:tplc="100C1AD6">
      <w:start w:val="15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0717A"/>
    <w:multiLevelType w:val="hybridMultilevel"/>
    <w:tmpl w:val="829AC032"/>
    <w:lvl w:ilvl="0" w:tplc="041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494D4DC2"/>
    <w:multiLevelType w:val="hybridMultilevel"/>
    <w:tmpl w:val="D7C63E38"/>
    <w:lvl w:ilvl="0" w:tplc="F5D821A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32" w15:restartNumberingAfterBreak="0">
    <w:nsid w:val="52A4340D"/>
    <w:multiLevelType w:val="hybridMultilevel"/>
    <w:tmpl w:val="4C6C2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4E2B15"/>
    <w:multiLevelType w:val="hybridMultilevel"/>
    <w:tmpl w:val="226607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5A5806"/>
    <w:multiLevelType w:val="hybridMultilevel"/>
    <w:tmpl w:val="14E01F70"/>
    <w:lvl w:ilvl="0" w:tplc="8550B3E6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D3A3612"/>
    <w:multiLevelType w:val="hybridMultilevel"/>
    <w:tmpl w:val="176E37FC"/>
    <w:lvl w:ilvl="0" w:tplc="8550B3E6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5E9717B9"/>
    <w:multiLevelType w:val="hybridMultilevel"/>
    <w:tmpl w:val="14EAAE36"/>
    <w:lvl w:ilvl="0" w:tplc="5ACE218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919D9"/>
    <w:multiLevelType w:val="hybridMultilevel"/>
    <w:tmpl w:val="B186E262"/>
    <w:lvl w:ilvl="0" w:tplc="5CEAF536">
      <w:start w:val="1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B6C52A0"/>
    <w:multiLevelType w:val="hybridMultilevel"/>
    <w:tmpl w:val="09AC6E7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8C7514"/>
    <w:multiLevelType w:val="singleLevel"/>
    <w:tmpl w:val="A6B2A6C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0" w15:restartNumberingAfterBreak="0">
    <w:nsid w:val="6E2832CB"/>
    <w:multiLevelType w:val="hybridMultilevel"/>
    <w:tmpl w:val="A308D17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E7D5C"/>
    <w:multiLevelType w:val="hybridMultilevel"/>
    <w:tmpl w:val="218AFE54"/>
    <w:lvl w:ilvl="0" w:tplc="041A000F">
      <w:start w:val="1"/>
      <w:numFmt w:val="decimal"/>
      <w:lvlText w:val="%1."/>
      <w:lvlJc w:val="left"/>
      <w:pPr>
        <w:ind w:left="960" w:hanging="360"/>
      </w:pPr>
    </w:lvl>
    <w:lvl w:ilvl="1" w:tplc="041A0019" w:tentative="1">
      <w:start w:val="1"/>
      <w:numFmt w:val="lowerLetter"/>
      <w:lvlText w:val="%2."/>
      <w:lvlJc w:val="left"/>
      <w:pPr>
        <w:ind w:left="1680" w:hanging="360"/>
      </w:pPr>
    </w:lvl>
    <w:lvl w:ilvl="2" w:tplc="041A001B" w:tentative="1">
      <w:start w:val="1"/>
      <w:numFmt w:val="lowerRoman"/>
      <w:lvlText w:val="%3."/>
      <w:lvlJc w:val="right"/>
      <w:pPr>
        <w:ind w:left="2400" w:hanging="180"/>
      </w:pPr>
    </w:lvl>
    <w:lvl w:ilvl="3" w:tplc="041A000F" w:tentative="1">
      <w:start w:val="1"/>
      <w:numFmt w:val="decimal"/>
      <w:lvlText w:val="%4."/>
      <w:lvlJc w:val="left"/>
      <w:pPr>
        <w:ind w:left="3120" w:hanging="360"/>
      </w:pPr>
    </w:lvl>
    <w:lvl w:ilvl="4" w:tplc="041A0019" w:tentative="1">
      <w:start w:val="1"/>
      <w:numFmt w:val="lowerLetter"/>
      <w:lvlText w:val="%5."/>
      <w:lvlJc w:val="left"/>
      <w:pPr>
        <w:ind w:left="3840" w:hanging="360"/>
      </w:pPr>
    </w:lvl>
    <w:lvl w:ilvl="5" w:tplc="041A001B" w:tentative="1">
      <w:start w:val="1"/>
      <w:numFmt w:val="lowerRoman"/>
      <w:lvlText w:val="%6."/>
      <w:lvlJc w:val="right"/>
      <w:pPr>
        <w:ind w:left="4560" w:hanging="180"/>
      </w:pPr>
    </w:lvl>
    <w:lvl w:ilvl="6" w:tplc="041A000F" w:tentative="1">
      <w:start w:val="1"/>
      <w:numFmt w:val="decimal"/>
      <w:lvlText w:val="%7."/>
      <w:lvlJc w:val="left"/>
      <w:pPr>
        <w:ind w:left="5280" w:hanging="360"/>
      </w:pPr>
    </w:lvl>
    <w:lvl w:ilvl="7" w:tplc="041A0019" w:tentative="1">
      <w:start w:val="1"/>
      <w:numFmt w:val="lowerLetter"/>
      <w:lvlText w:val="%8."/>
      <w:lvlJc w:val="left"/>
      <w:pPr>
        <w:ind w:left="6000" w:hanging="360"/>
      </w:pPr>
    </w:lvl>
    <w:lvl w:ilvl="8" w:tplc="041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2" w15:restartNumberingAfterBreak="0">
    <w:nsid w:val="731F3D24"/>
    <w:multiLevelType w:val="hybridMultilevel"/>
    <w:tmpl w:val="1A687508"/>
    <w:lvl w:ilvl="0" w:tplc="041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3" w15:restartNumberingAfterBreak="0">
    <w:nsid w:val="7D075987"/>
    <w:multiLevelType w:val="hybridMultilevel"/>
    <w:tmpl w:val="AB06A08A"/>
    <w:lvl w:ilvl="0" w:tplc="5952272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3"/>
  </w:num>
  <w:num w:numId="3">
    <w:abstractNumId w:val="28"/>
  </w:num>
  <w:num w:numId="4">
    <w:abstractNumId w:val="31"/>
  </w:num>
  <w:num w:numId="5">
    <w:abstractNumId w:val="39"/>
  </w:num>
  <w:num w:numId="6">
    <w:abstractNumId w:val="32"/>
  </w:num>
  <w:num w:numId="7">
    <w:abstractNumId w:val="35"/>
  </w:num>
  <w:num w:numId="8">
    <w:abstractNumId w:val="4"/>
  </w:num>
  <w:num w:numId="9">
    <w:abstractNumId w:val="34"/>
  </w:num>
  <w:num w:numId="10">
    <w:abstractNumId w:val="13"/>
  </w:num>
  <w:num w:numId="11">
    <w:abstractNumId w:val="40"/>
  </w:num>
  <w:num w:numId="12">
    <w:abstractNumId w:val="38"/>
  </w:num>
  <w:num w:numId="13">
    <w:abstractNumId w:val="9"/>
  </w:num>
  <w:num w:numId="14">
    <w:abstractNumId w:val="14"/>
  </w:num>
  <w:num w:numId="15">
    <w:abstractNumId w:val="12"/>
  </w:num>
  <w:num w:numId="16">
    <w:abstractNumId w:val="30"/>
  </w:num>
  <w:num w:numId="17">
    <w:abstractNumId w:val="42"/>
  </w:num>
  <w:num w:numId="18">
    <w:abstractNumId w:val="20"/>
  </w:num>
  <w:num w:numId="19">
    <w:abstractNumId w:val="15"/>
  </w:num>
  <w:num w:numId="20">
    <w:abstractNumId w:val="41"/>
  </w:num>
  <w:num w:numId="21">
    <w:abstractNumId w:val="25"/>
  </w:num>
  <w:num w:numId="22">
    <w:abstractNumId w:val="24"/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3"/>
  </w:num>
  <w:num w:numId="28">
    <w:abstractNumId w:val="5"/>
  </w:num>
  <w:num w:numId="29">
    <w:abstractNumId w:val="36"/>
  </w:num>
  <w:num w:numId="30">
    <w:abstractNumId w:val="19"/>
  </w:num>
  <w:num w:numId="31">
    <w:abstractNumId w:val="8"/>
  </w:num>
  <w:num w:numId="32">
    <w:abstractNumId w:val="6"/>
  </w:num>
  <w:num w:numId="33">
    <w:abstractNumId w:val="2"/>
  </w:num>
  <w:num w:numId="34">
    <w:abstractNumId w:val="18"/>
  </w:num>
  <w:num w:numId="35">
    <w:abstractNumId w:val="10"/>
  </w:num>
  <w:num w:numId="36">
    <w:abstractNumId w:val="33"/>
  </w:num>
  <w:num w:numId="37">
    <w:abstractNumId w:val="26"/>
  </w:num>
  <w:num w:numId="38">
    <w:abstractNumId w:val="17"/>
  </w:num>
  <w:num w:numId="39">
    <w:abstractNumId w:val="1"/>
  </w:num>
  <w:num w:numId="40">
    <w:abstractNumId w:val="3"/>
  </w:num>
  <w:num w:numId="41">
    <w:abstractNumId w:val="11"/>
  </w:num>
  <w:num w:numId="42">
    <w:abstractNumId w:val="27"/>
  </w:num>
  <w:num w:numId="43">
    <w:abstractNumId w:val="7"/>
  </w:num>
  <w:num w:numId="44">
    <w:abstractNumId w:val="16"/>
  </w:num>
  <w:num w:numId="45">
    <w:abstractNumId w:val="37"/>
  </w:num>
  <w:num w:numId="46">
    <w:abstractNumId w:val="22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CF"/>
    <w:rsid w:val="0000156D"/>
    <w:rsid w:val="00007160"/>
    <w:rsid w:val="00010CA0"/>
    <w:rsid w:val="000121B8"/>
    <w:rsid w:val="00013D12"/>
    <w:rsid w:val="00021133"/>
    <w:rsid w:val="0002135D"/>
    <w:rsid w:val="00022BC0"/>
    <w:rsid w:val="0002341E"/>
    <w:rsid w:val="00026D4A"/>
    <w:rsid w:val="0003083B"/>
    <w:rsid w:val="00032F1A"/>
    <w:rsid w:val="00034030"/>
    <w:rsid w:val="00034401"/>
    <w:rsid w:val="00034669"/>
    <w:rsid w:val="000352F2"/>
    <w:rsid w:val="000419AA"/>
    <w:rsid w:val="0004457F"/>
    <w:rsid w:val="0004560D"/>
    <w:rsid w:val="00047B10"/>
    <w:rsid w:val="00047DC3"/>
    <w:rsid w:val="000501C6"/>
    <w:rsid w:val="00057C10"/>
    <w:rsid w:val="00057FC5"/>
    <w:rsid w:val="00060078"/>
    <w:rsid w:val="00060BEF"/>
    <w:rsid w:val="00061109"/>
    <w:rsid w:val="000666BD"/>
    <w:rsid w:val="000678DB"/>
    <w:rsid w:val="00071469"/>
    <w:rsid w:val="000754B8"/>
    <w:rsid w:val="00075C7C"/>
    <w:rsid w:val="0007662E"/>
    <w:rsid w:val="00076B5D"/>
    <w:rsid w:val="00080B43"/>
    <w:rsid w:val="00081948"/>
    <w:rsid w:val="00082AE5"/>
    <w:rsid w:val="000839B3"/>
    <w:rsid w:val="00084CC8"/>
    <w:rsid w:val="00091A21"/>
    <w:rsid w:val="00094E68"/>
    <w:rsid w:val="000965A7"/>
    <w:rsid w:val="0009684D"/>
    <w:rsid w:val="000A01E0"/>
    <w:rsid w:val="000A2C20"/>
    <w:rsid w:val="000A400F"/>
    <w:rsid w:val="000A528C"/>
    <w:rsid w:val="000B2948"/>
    <w:rsid w:val="000B3D2A"/>
    <w:rsid w:val="000B3E2A"/>
    <w:rsid w:val="000B4887"/>
    <w:rsid w:val="000C06CD"/>
    <w:rsid w:val="000C1B94"/>
    <w:rsid w:val="000D011E"/>
    <w:rsid w:val="000D3792"/>
    <w:rsid w:val="000D4311"/>
    <w:rsid w:val="000D4B71"/>
    <w:rsid w:val="000D50CF"/>
    <w:rsid w:val="000D7DDF"/>
    <w:rsid w:val="000E050A"/>
    <w:rsid w:val="000E1F6B"/>
    <w:rsid w:val="000E34D2"/>
    <w:rsid w:val="000F0CBF"/>
    <w:rsid w:val="000F2055"/>
    <w:rsid w:val="000F2A70"/>
    <w:rsid w:val="00111925"/>
    <w:rsid w:val="001119F3"/>
    <w:rsid w:val="00112821"/>
    <w:rsid w:val="00114A2D"/>
    <w:rsid w:val="00114C81"/>
    <w:rsid w:val="00117233"/>
    <w:rsid w:val="0011734B"/>
    <w:rsid w:val="001222F2"/>
    <w:rsid w:val="00122BAB"/>
    <w:rsid w:val="00124D74"/>
    <w:rsid w:val="001250A8"/>
    <w:rsid w:val="00125CA6"/>
    <w:rsid w:val="00136933"/>
    <w:rsid w:val="0014070E"/>
    <w:rsid w:val="0014259D"/>
    <w:rsid w:val="001446BA"/>
    <w:rsid w:val="00144F96"/>
    <w:rsid w:val="00146D7C"/>
    <w:rsid w:val="00147B25"/>
    <w:rsid w:val="0015349B"/>
    <w:rsid w:val="001550B7"/>
    <w:rsid w:val="00155209"/>
    <w:rsid w:val="00161BD0"/>
    <w:rsid w:val="001635A5"/>
    <w:rsid w:val="0016592C"/>
    <w:rsid w:val="0017276C"/>
    <w:rsid w:val="0017348F"/>
    <w:rsid w:val="0017376B"/>
    <w:rsid w:val="00181AAB"/>
    <w:rsid w:val="001820BD"/>
    <w:rsid w:val="001911AE"/>
    <w:rsid w:val="00191E76"/>
    <w:rsid w:val="0019645A"/>
    <w:rsid w:val="001A059C"/>
    <w:rsid w:val="001A67F5"/>
    <w:rsid w:val="001B065C"/>
    <w:rsid w:val="001B511D"/>
    <w:rsid w:val="001C0182"/>
    <w:rsid w:val="001C1A5C"/>
    <w:rsid w:val="001C1AF5"/>
    <w:rsid w:val="001C29CE"/>
    <w:rsid w:val="001C2F59"/>
    <w:rsid w:val="001C40B2"/>
    <w:rsid w:val="001C5568"/>
    <w:rsid w:val="001C7D85"/>
    <w:rsid w:val="001D0562"/>
    <w:rsid w:val="001D2739"/>
    <w:rsid w:val="001D2B13"/>
    <w:rsid w:val="001D2BF4"/>
    <w:rsid w:val="001D4E68"/>
    <w:rsid w:val="001E13A3"/>
    <w:rsid w:val="001E14DD"/>
    <w:rsid w:val="001E1F29"/>
    <w:rsid w:val="001E25BC"/>
    <w:rsid w:val="001E3701"/>
    <w:rsid w:val="001E7EB5"/>
    <w:rsid w:val="001F5C05"/>
    <w:rsid w:val="00200619"/>
    <w:rsid w:val="00200B53"/>
    <w:rsid w:val="00206F9E"/>
    <w:rsid w:val="00207DF7"/>
    <w:rsid w:val="00210A8C"/>
    <w:rsid w:val="00210BED"/>
    <w:rsid w:val="0021472E"/>
    <w:rsid w:val="0022167C"/>
    <w:rsid w:val="00223E85"/>
    <w:rsid w:val="002243A8"/>
    <w:rsid w:val="00231DA1"/>
    <w:rsid w:val="0023315E"/>
    <w:rsid w:val="00236DD7"/>
    <w:rsid w:val="0024033D"/>
    <w:rsid w:val="00242899"/>
    <w:rsid w:val="002458F0"/>
    <w:rsid w:val="0024600C"/>
    <w:rsid w:val="00250F07"/>
    <w:rsid w:val="00254B64"/>
    <w:rsid w:val="0025638B"/>
    <w:rsid w:val="00262B38"/>
    <w:rsid w:val="0026574D"/>
    <w:rsid w:val="00265929"/>
    <w:rsid w:val="0026632B"/>
    <w:rsid w:val="00267891"/>
    <w:rsid w:val="002716E5"/>
    <w:rsid w:val="00273E69"/>
    <w:rsid w:val="00275F44"/>
    <w:rsid w:val="00281610"/>
    <w:rsid w:val="00283E17"/>
    <w:rsid w:val="00284C73"/>
    <w:rsid w:val="00287FB3"/>
    <w:rsid w:val="00291DA9"/>
    <w:rsid w:val="002930E6"/>
    <w:rsid w:val="002935E4"/>
    <w:rsid w:val="00293E15"/>
    <w:rsid w:val="00294799"/>
    <w:rsid w:val="00297965"/>
    <w:rsid w:val="002A0115"/>
    <w:rsid w:val="002A0647"/>
    <w:rsid w:val="002A0C77"/>
    <w:rsid w:val="002A6247"/>
    <w:rsid w:val="002A6DBF"/>
    <w:rsid w:val="002A7228"/>
    <w:rsid w:val="002A7793"/>
    <w:rsid w:val="002B1368"/>
    <w:rsid w:val="002B2430"/>
    <w:rsid w:val="002B45AF"/>
    <w:rsid w:val="002B5545"/>
    <w:rsid w:val="002B56E3"/>
    <w:rsid w:val="002C419E"/>
    <w:rsid w:val="002C686B"/>
    <w:rsid w:val="002D1979"/>
    <w:rsid w:val="002D2B9C"/>
    <w:rsid w:val="002D30CB"/>
    <w:rsid w:val="002D33DC"/>
    <w:rsid w:val="002D3B4F"/>
    <w:rsid w:val="002E0BCB"/>
    <w:rsid w:val="002E40A5"/>
    <w:rsid w:val="002E5FC0"/>
    <w:rsid w:val="002F08A3"/>
    <w:rsid w:val="002F1DA7"/>
    <w:rsid w:val="002F3DCB"/>
    <w:rsid w:val="002F5CA1"/>
    <w:rsid w:val="00301014"/>
    <w:rsid w:val="003079FE"/>
    <w:rsid w:val="00313E60"/>
    <w:rsid w:val="00322811"/>
    <w:rsid w:val="00322E75"/>
    <w:rsid w:val="00325838"/>
    <w:rsid w:val="00331DF6"/>
    <w:rsid w:val="0033603F"/>
    <w:rsid w:val="003425C8"/>
    <w:rsid w:val="00351619"/>
    <w:rsid w:val="0035182B"/>
    <w:rsid w:val="00354C92"/>
    <w:rsid w:val="00356F3C"/>
    <w:rsid w:val="00357F93"/>
    <w:rsid w:val="00360718"/>
    <w:rsid w:val="003617E1"/>
    <w:rsid w:val="003617EB"/>
    <w:rsid w:val="00361834"/>
    <w:rsid w:val="00362E89"/>
    <w:rsid w:val="00367A4A"/>
    <w:rsid w:val="00367AF6"/>
    <w:rsid w:val="00376190"/>
    <w:rsid w:val="00376360"/>
    <w:rsid w:val="003847C8"/>
    <w:rsid w:val="003902D0"/>
    <w:rsid w:val="00390F79"/>
    <w:rsid w:val="00393D54"/>
    <w:rsid w:val="00394552"/>
    <w:rsid w:val="003946C6"/>
    <w:rsid w:val="003A207A"/>
    <w:rsid w:val="003A2412"/>
    <w:rsid w:val="003A2A6F"/>
    <w:rsid w:val="003A3B62"/>
    <w:rsid w:val="003A4B0F"/>
    <w:rsid w:val="003A6E94"/>
    <w:rsid w:val="003B03B2"/>
    <w:rsid w:val="003B1896"/>
    <w:rsid w:val="003B1B3F"/>
    <w:rsid w:val="003B2258"/>
    <w:rsid w:val="003B2B25"/>
    <w:rsid w:val="003B5E63"/>
    <w:rsid w:val="003B7E33"/>
    <w:rsid w:val="003C0689"/>
    <w:rsid w:val="003C25A0"/>
    <w:rsid w:val="003C3221"/>
    <w:rsid w:val="003C693B"/>
    <w:rsid w:val="003D16C9"/>
    <w:rsid w:val="003D34BF"/>
    <w:rsid w:val="003D3C66"/>
    <w:rsid w:val="003D65EC"/>
    <w:rsid w:val="003D6DA2"/>
    <w:rsid w:val="003E5798"/>
    <w:rsid w:val="003E60A0"/>
    <w:rsid w:val="003E639B"/>
    <w:rsid w:val="003E6831"/>
    <w:rsid w:val="003F53FF"/>
    <w:rsid w:val="003F7D2A"/>
    <w:rsid w:val="00405635"/>
    <w:rsid w:val="004056A1"/>
    <w:rsid w:val="004070D3"/>
    <w:rsid w:val="00411372"/>
    <w:rsid w:val="0042386A"/>
    <w:rsid w:val="00423CDA"/>
    <w:rsid w:val="00426CF3"/>
    <w:rsid w:val="0042785E"/>
    <w:rsid w:val="00427A97"/>
    <w:rsid w:val="0044378E"/>
    <w:rsid w:val="004438F8"/>
    <w:rsid w:val="004439DD"/>
    <w:rsid w:val="00443DD9"/>
    <w:rsid w:val="00453447"/>
    <w:rsid w:val="00453917"/>
    <w:rsid w:val="0045798F"/>
    <w:rsid w:val="004652BA"/>
    <w:rsid w:val="004722F6"/>
    <w:rsid w:val="004724E6"/>
    <w:rsid w:val="00472B12"/>
    <w:rsid w:val="004761E7"/>
    <w:rsid w:val="00477F86"/>
    <w:rsid w:val="00480B3D"/>
    <w:rsid w:val="004864B6"/>
    <w:rsid w:val="004870DE"/>
    <w:rsid w:val="004871BE"/>
    <w:rsid w:val="00491BEF"/>
    <w:rsid w:val="0049395A"/>
    <w:rsid w:val="004955FB"/>
    <w:rsid w:val="004958A2"/>
    <w:rsid w:val="0049595E"/>
    <w:rsid w:val="0049603E"/>
    <w:rsid w:val="00496585"/>
    <w:rsid w:val="004A178A"/>
    <w:rsid w:val="004A3841"/>
    <w:rsid w:val="004A3AE9"/>
    <w:rsid w:val="004A5540"/>
    <w:rsid w:val="004B0252"/>
    <w:rsid w:val="004B0955"/>
    <w:rsid w:val="004B2A93"/>
    <w:rsid w:val="004B3A5C"/>
    <w:rsid w:val="004B5AD9"/>
    <w:rsid w:val="004B6563"/>
    <w:rsid w:val="004B6A90"/>
    <w:rsid w:val="004C721F"/>
    <w:rsid w:val="004D27F6"/>
    <w:rsid w:val="004D4E93"/>
    <w:rsid w:val="004D532F"/>
    <w:rsid w:val="004E04F1"/>
    <w:rsid w:val="004E0DD0"/>
    <w:rsid w:val="004E35D5"/>
    <w:rsid w:val="004E428C"/>
    <w:rsid w:val="004E5D6A"/>
    <w:rsid w:val="004E6B49"/>
    <w:rsid w:val="004F09CB"/>
    <w:rsid w:val="004F3215"/>
    <w:rsid w:val="004F4D15"/>
    <w:rsid w:val="004F5819"/>
    <w:rsid w:val="004F6DEB"/>
    <w:rsid w:val="00504A88"/>
    <w:rsid w:val="0050600C"/>
    <w:rsid w:val="00507187"/>
    <w:rsid w:val="00510499"/>
    <w:rsid w:val="0051196D"/>
    <w:rsid w:val="00512667"/>
    <w:rsid w:val="005170BD"/>
    <w:rsid w:val="00522E80"/>
    <w:rsid w:val="00524D8F"/>
    <w:rsid w:val="005252B8"/>
    <w:rsid w:val="005260FF"/>
    <w:rsid w:val="00527325"/>
    <w:rsid w:val="00536921"/>
    <w:rsid w:val="005376A0"/>
    <w:rsid w:val="005377CC"/>
    <w:rsid w:val="00542BB1"/>
    <w:rsid w:val="00542E42"/>
    <w:rsid w:val="00544F70"/>
    <w:rsid w:val="0054744D"/>
    <w:rsid w:val="00547843"/>
    <w:rsid w:val="00550AFE"/>
    <w:rsid w:val="0055543C"/>
    <w:rsid w:val="00560A8D"/>
    <w:rsid w:val="0056572B"/>
    <w:rsid w:val="00565E45"/>
    <w:rsid w:val="005677B6"/>
    <w:rsid w:val="00570433"/>
    <w:rsid w:val="00574363"/>
    <w:rsid w:val="0057488F"/>
    <w:rsid w:val="00574DC6"/>
    <w:rsid w:val="0057614D"/>
    <w:rsid w:val="0058006C"/>
    <w:rsid w:val="005807E8"/>
    <w:rsid w:val="005808B4"/>
    <w:rsid w:val="00581454"/>
    <w:rsid w:val="00581D27"/>
    <w:rsid w:val="00585E74"/>
    <w:rsid w:val="00585FA0"/>
    <w:rsid w:val="00586066"/>
    <w:rsid w:val="00586F18"/>
    <w:rsid w:val="00586F42"/>
    <w:rsid w:val="0059491E"/>
    <w:rsid w:val="005956C8"/>
    <w:rsid w:val="005A48A7"/>
    <w:rsid w:val="005B3A4D"/>
    <w:rsid w:val="005B4E22"/>
    <w:rsid w:val="005C0384"/>
    <w:rsid w:val="005C1851"/>
    <w:rsid w:val="005C2DB4"/>
    <w:rsid w:val="005C46DB"/>
    <w:rsid w:val="005C7B00"/>
    <w:rsid w:val="005D05C6"/>
    <w:rsid w:val="005D1332"/>
    <w:rsid w:val="005D1EB5"/>
    <w:rsid w:val="005D2B31"/>
    <w:rsid w:val="005D2F43"/>
    <w:rsid w:val="005D6451"/>
    <w:rsid w:val="005D7EA8"/>
    <w:rsid w:val="005E1768"/>
    <w:rsid w:val="005E23E2"/>
    <w:rsid w:val="005E424C"/>
    <w:rsid w:val="005E425F"/>
    <w:rsid w:val="005E53DC"/>
    <w:rsid w:val="005E5940"/>
    <w:rsid w:val="005F31AC"/>
    <w:rsid w:val="005F3297"/>
    <w:rsid w:val="005F357C"/>
    <w:rsid w:val="005F3F17"/>
    <w:rsid w:val="005F5FF0"/>
    <w:rsid w:val="00605007"/>
    <w:rsid w:val="0060516F"/>
    <w:rsid w:val="00611B21"/>
    <w:rsid w:val="00613378"/>
    <w:rsid w:val="00615A76"/>
    <w:rsid w:val="00615E96"/>
    <w:rsid w:val="00616AA7"/>
    <w:rsid w:val="00620060"/>
    <w:rsid w:val="006202B2"/>
    <w:rsid w:val="00623F0F"/>
    <w:rsid w:val="006248E8"/>
    <w:rsid w:val="00627FCE"/>
    <w:rsid w:val="006329E7"/>
    <w:rsid w:val="00636593"/>
    <w:rsid w:val="00637276"/>
    <w:rsid w:val="00637D13"/>
    <w:rsid w:val="0064370A"/>
    <w:rsid w:val="00645638"/>
    <w:rsid w:val="00646361"/>
    <w:rsid w:val="00651A10"/>
    <w:rsid w:val="00652FE6"/>
    <w:rsid w:val="00653A02"/>
    <w:rsid w:val="00653B85"/>
    <w:rsid w:val="006554CD"/>
    <w:rsid w:val="006573D6"/>
    <w:rsid w:val="00664325"/>
    <w:rsid w:val="00664C0D"/>
    <w:rsid w:val="00665BFB"/>
    <w:rsid w:val="00665F9F"/>
    <w:rsid w:val="0067098B"/>
    <w:rsid w:val="006731F9"/>
    <w:rsid w:val="0067349A"/>
    <w:rsid w:val="00675BF6"/>
    <w:rsid w:val="006801A9"/>
    <w:rsid w:val="00682F2C"/>
    <w:rsid w:val="00686301"/>
    <w:rsid w:val="00693AEB"/>
    <w:rsid w:val="006A2ED0"/>
    <w:rsid w:val="006A3EC6"/>
    <w:rsid w:val="006A3F1A"/>
    <w:rsid w:val="006A7D0F"/>
    <w:rsid w:val="006B0AAA"/>
    <w:rsid w:val="006B25FC"/>
    <w:rsid w:val="006B3E05"/>
    <w:rsid w:val="006B42B0"/>
    <w:rsid w:val="006B57CF"/>
    <w:rsid w:val="006B75A6"/>
    <w:rsid w:val="006C261E"/>
    <w:rsid w:val="006C349D"/>
    <w:rsid w:val="006C4517"/>
    <w:rsid w:val="006C79B9"/>
    <w:rsid w:val="006D2C5E"/>
    <w:rsid w:val="006D3F7D"/>
    <w:rsid w:val="006D42C0"/>
    <w:rsid w:val="006D4FD5"/>
    <w:rsid w:val="006D7230"/>
    <w:rsid w:val="006E1658"/>
    <w:rsid w:val="006E1848"/>
    <w:rsid w:val="006E621D"/>
    <w:rsid w:val="006F08B6"/>
    <w:rsid w:val="006F5D76"/>
    <w:rsid w:val="00700C1E"/>
    <w:rsid w:val="00702CB0"/>
    <w:rsid w:val="00705081"/>
    <w:rsid w:val="00706084"/>
    <w:rsid w:val="0070735B"/>
    <w:rsid w:val="00711E26"/>
    <w:rsid w:val="0071281E"/>
    <w:rsid w:val="007130E3"/>
    <w:rsid w:val="00715543"/>
    <w:rsid w:val="007167D3"/>
    <w:rsid w:val="00720806"/>
    <w:rsid w:val="007222DE"/>
    <w:rsid w:val="00723B50"/>
    <w:rsid w:val="00724C69"/>
    <w:rsid w:val="007253FB"/>
    <w:rsid w:val="00726300"/>
    <w:rsid w:val="0072631D"/>
    <w:rsid w:val="00727C8E"/>
    <w:rsid w:val="007333A1"/>
    <w:rsid w:val="007355DC"/>
    <w:rsid w:val="007375D3"/>
    <w:rsid w:val="007440DE"/>
    <w:rsid w:val="0074430D"/>
    <w:rsid w:val="00746C14"/>
    <w:rsid w:val="00747458"/>
    <w:rsid w:val="0075049D"/>
    <w:rsid w:val="007560C0"/>
    <w:rsid w:val="00760AFA"/>
    <w:rsid w:val="0076257D"/>
    <w:rsid w:val="00765D51"/>
    <w:rsid w:val="00766832"/>
    <w:rsid w:val="007670A1"/>
    <w:rsid w:val="00770DB5"/>
    <w:rsid w:val="00775518"/>
    <w:rsid w:val="00776DA2"/>
    <w:rsid w:val="00777F84"/>
    <w:rsid w:val="007853C4"/>
    <w:rsid w:val="00785B1C"/>
    <w:rsid w:val="00794D23"/>
    <w:rsid w:val="00795E28"/>
    <w:rsid w:val="007A0C41"/>
    <w:rsid w:val="007A24A0"/>
    <w:rsid w:val="007A5979"/>
    <w:rsid w:val="007A60D4"/>
    <w:rsid w:val="007A7BA1"/>
    <w:rsid w:val="007B748C"/>
    <w:rsid w:val="007C0F7C"/>
    <w:rsid w:val="007C2AA9"/>
    <w:rsid w:val="007C2D7F"/>
    <w:rsid w:val="007C5009"/>
    <w:rsid w:val="007C781E"/>
    <w:rsid w:val="007D048D"/>
    <w:rsid w:val="007D34F6"/>
    <w:rsid w:val="007E146D"/>
    <w:rsid w:val="007E33CC"/>
    <w:rsid w:val="007F0AEA"/>
    <w:rsid w:val="007F125D"/>
    <w:rsid w:val="007F20B3"/>
    <w:rsid w:val="007F2C33"/>
    <w:rsid w:val="00802B08"/>
    <w:rsid w:val="00802E7A"/>
    <w:rsid w:val="00804242"/>
    <w:rsid w:val="00806454"/>
    <w:rsid w:val="008073F7"/>
    <w:rsid w:val="00810FEA"/>
    <w:rsid w:val="00811836"/>
    <w:rsid w:val="00814E77"/>
    <w:rsid w:val="008157E0"/>
    <w:rsid w:val="00820470"/>
    <w:rsid w:val="00820C2A"/>
    <w:rsid w:val="00821FA6"/>
    <w:rsid w:val="00823487"/>
    <w:rsid w:val="00827A0C"/>
    <w:rsid w:val="00830098"/>
    <w:rsid w:val="00830764"/>
    <w:rsid w:val="008315F5"/>
    <w:rsid w:val="00831C89"/>
    <w:rsid w:val="008423CA"/>
    <w:rsid w:val="00843D38"/>
    <w:rsid w:val="008464A5"/>
    <w:rsid w:val="008465C9"/>
    <w:rsid w:val="00846C8B"/>
    <w:rsid w:val="00850EF6"/>
    <w:rsid w:val="0085126C"/>
    <w:rsid w:val="00853294"/>
    <w:rsid w:val="0085451E"/>
    <w:rsid w:val="008573D0"/>
    <w:rsid w:val="00862610"/>
    <w:rsid w:val="0086394A"/>
    <w:rsid w:val="008723EA"/>
    <w:rsid w:val="00874E7B"/>
    <w:rsid w:val="008826B9"/>
    <w:rsid w:val="00882B83"/>
    <w:rsid w:val="00885756"/>
    <w:rsid w:val="00886944"/>
    <w:rsid w:val="00891044"/>
    <w:rsid w:val="0089454B"/>
    <w:rsid w:val="00894B7C"/>
    <w:rsid w:val="008A028D"/>
    <w:rsid w:val="008A1EF3"/>
    <w:rsid w:val="008A3850"/>
    <w:rsid w:val="008A455A"/>
    <w:rsid w:val="008A7888"/>
    <w:rsid w:val="008B0891"/>
    <w:rsid w:val="008B2544"/>
    <w:rsid w:val="008B48BB"/>
    <w:rsid w:val="008B694D"/>
    <w:rsid w:val="008C0F60"/>
    <w:rsid w:val="008C6485"/>
    <w:rsid w:val="008D2796"/>
    <w:rsid w:val="008D368B"/>
    <w:rsid w:val="008D7689"/>
    <w:rsid w:val="008E1F7B"/>
    <w:rsid w:val="008E50BD"/>
    <w:rsid w:val="008E6C06"/>
    <w:rsid w:val="008E7190"/>
    <w:rsid w:val="008E722C"/>
    <w:rsid w:val="008F04BB"/>
    <w:rsid w:val="008F0E49"/>
    <w:rsid w:val="008F168F"/>
    <w:rsid w:val="008F371C"/>
    <w:rsid w:val="008F56C4"/>
    <w:rsid w:val="008F7B93"/>
    <w:rsid w:val="008F7DE1"/>
    <w:rsid w:val="00901AAE"/>
    <w:rsid w:val="00903C6E"/>
    <w:rsid w:val="00904340"/>
    <w:rsid w:val="00910A41"/>
    <w:rsid w:val="0091148C"/>
    <w:rsid w:val="009137B0"/>
    <w:rsid w:val="00916C27"/>
    <w:rsid w:val="00931DBA"/>
    <w:rsid w:val="009333CC"/>
    <w:rsid w:val="0093798F"/>
    <w:rsid w:val="009402D0"/>
    <w:rsid w:val="009404E1"/>
    <w:rsid w:val="00940F3E"/>
    <w:rsid w:val="00945BD1"/>
    <w:rsid w:val="00945BFF"/>
    <w:rsid w:val="00946044"/>
    <w:rsid w:val="00951189"/>
    <w:rsid w:val="009534DD"/>
    <w:rsid w:val="00954291"/>
    <w:rsid w:val="00954BAE"/>
    <w:rsid w:val="00954D56"/>
    <w:rsid w:val="00964C3D"/>
    <w:rsid w:val="00967DB4"/>
    <w:rsid w:val="00970E48"/>
    <w:rsid w:val="00971BEE"/>
    <w:rsid w:val="009727B3"/>
    <w:rsid w:val="009866EB"/>
    <w:rsid w:val="00986BE9"/>
    <w:rsid w:val="00992B13"/>
    <w:rsid w:val="00995B19"/>
    <w:rsid w:val="00996E5D"/>
    <w:rsid w:val="00997E6F"/>
    <w:rsid w:val="009A14C4"/>
    <w:rsid w:val="009A1FAC"/>
    <w:rsid w:val="009A3BF8"/>
    <w:rsid w:val="009A5652"/>
    <w:rsid w:val="009A76E8"/>
    <w:rsid w:val="009A7F8D"/>
    <w:rsid w:val="009B0C66"/>
    <w:rsid w:val="009B3BEE"/>
    <w:rsid w:val="009B753D"/>
    <w:rsid w:val="009C6400"/>
    <w:rsid w:val="009D29A6"/>
    <w:rsid w:val="009D3354"/>
    <w:rsid w:val="009D383C"/>
    <w:rsid w:val="009D7FAD"/>
    <w:rsid w:val="009E4163"/>
    <w:rsid w:val="009E77D8"/>
    <w:rsid w:val="009F1199"/>
    <w:rsid w:val="009F1D83"/>
    <w:rsid w:val="00A02395"/>
    <w:rsid w:val="00A0293C"/>
    <w:rsid w:val="00A0488D"/>
    <w:rsid w:val="00A04A26"/>
    <w:rsid w:val="00A112EC"/>
    <w:rsid w:val="00A155C8"/>
    <w:rsid w:val="00A179F2"/>
    <w:rsid w:val="00A2369B"/>
    <w:rsid w:val="00A26E5C"/>
    <w:rsid w:val="00A30AEB"/>
    <w:rsid w:val="00A35C4E"/>
    <w:rsid w:val="00A4445C"/>
    <w:rsid w:val="00A44649"/>
    <w:rsid w:val="00A44B35"/>
    <w:rsid w:val="00A46FA3"/>
    <w:rsid w:val="00A51512"/>
    <w:rsid w:val="00A5170F"/>
    <w:rsid w:val="00A51980"/>
    <w:rsid w:val="00A531F0"/>
    <w:rsid w:val="00A54F60"/>
    <w:rsid w:val="00A55C1E"/>
    <w:rsid w:val="00A608D0"/>
    <w:rsid w:val="00A614FF"/>
    <w:rsid w:val="00A615E2"/>
    <w:rsid w:val="00A62B57"/>
    <w:rsid w:val="00A6686E"/>
    <w:rsid w:val="00A70929"/>
    <w:rsid w:val="00A75CD0"/>
    <w:rsid w:val="00A767CD"/>
    <w:rsid w:val="00A7748C"/>
    <w:rsid w:val="00A80C8B"/>
    <w:rsid w:val="00A8114D"/>
    <w:rsid w:val="00A87F37"/>
    <w:rsid w:val="00A9241F"/>
    <w:rsid w:val="00A92D93"/>
    <w:rsid w:val="00A95802"/>
    <w:rsid w:val="00AA027D"/>
    <w:rsid w:val="00AA316D"/>
    <w:rsid w:val="00AA3C22"/>
    <w:rsid w:val="00AA5F2F"/>
    <w:rsid w:val="00AB1EDB"/>
    <w:rsid w:val="00AB6220"/>
    <w:rsid w:val="00AC455C"/>
    <w:rsid w:val="00AC6971"/>
    <w:rsid w:val="00AD054D"/>
    <w:rsid w:val="00AD0AAD"/>
    <w:rsid w:val="00AD4C9A"/>
    <w:rsid w:val="00AD506F"/>
    <w:rsid w:val="00AE169C"/>
    <w:rsid w:val="00AE3532"/>
    <w:rsid w:val="00AE38BF"/>
    <w:rsid w:val="00AE39AF"/>
    <w:rsid w:val="00AE465E"/>
    <w:rsid w:val="00AE693B"/>
    <w:rsid w:val="00AF0EE8"/>
    <w:rsid w:val="00AF2AD6"/>
    <w:rsid w:val="00AF3CB2"/>
    <w:rsid w:val="00AF5ACA"/>
    <w:rsid w:val="00AF7348"/>
    <w:rsid w:val="00B025ED"/>
    <w:rsid w:val="00B03421"/>
    <w:rsid w:val="00B04426"/>
    <w:rsid w:val="00B10A9F"/>
    <w:rsid w:val="00B13BEA"/>
    <w:rsid w:val="00B15361"/>
    <w:rsid w:val="00B17A93"/>
    <w:rsid w:val="00B206F9"/>
    <w:rsid w:val="00B21067"/>
    <w:rsid w:val="00B2395D"/>
    <w:rsid w:val="00B24B6B"/>
    <w:rsid w:val="00B24B7E"/>
    <w:rsid w:val="00B266BC"/>
    <w:rsid w:val="00B3030E"/>
    <w:rsid w:val="00B31540"/>
    <w:rsid w:val="00B31996"/>
    <w:rsid w:val="00B338E5"/>
    <w:rsid w:val="00B33EEE"/>
    <w:rsid w:val="00B3492D"/>
    <w:rsid w:val="00B36F8D"/>
    <w:rsid w:val="00B37044"/>
    <w:rsid w:val="00B41B22"/>
    <w:rsid w:val="00B4328A"/>
    <w:rsid w:val="00B44D34"/>
    <w:rsid w:val="00B45C72"/>
    <w:rsid w:val="00B46ECB"/>
    <w:rsid w:val="00B535EC"/>
    <w:rsid w:val="00B564B8"/>
    <w:rsid w:val="00B642F6"/>
    <w:rsid w:val="00B653E9"/>
    <w:rsid w:val="00B6695C"/>
    <w:rsid w:val="00B67C94"/>
    <w:rsid w:val="00B67D7F"/>
    <w:rsid w:val="00B7047D"/>
    <w:rsid w:val="00B70CBF"/>
    <w:rsid w:val="00B72270"/>
    <w:rsid w:val="00B74285"/>
    <w:rsid w:val="00B74EAD"/>
    <w:rsid w:val="00B75CB4"/>
    <w:rsid w:val="00B84838"/>
    <w:rsid w:val="00B9316C"/>
    <w:rsid w:val="00B94B8A"/>
    <w:rsid w:val="00B95674"/>
    <w:rsid w:val="00B958FE"/>
    <w:rsid w:val="00B96648"/>
    <w:rsid w:val="00BA1159"/>
    <w:rsid w:val="00BA11FD"/>
    <w:rsid w:val="00BA4FF9"/>
    <w:rsid w:val="00BA5541"/>
    <w:rsid w:val="00BA5D05"/>
    <w:rsid w:val="00BB1A05"/>
    <w:rsid w:val="00BB4633"/>
    <w:rsid w:val="00BB574C"/>
    <w:rsid w:val="00BC13EA"/>
    <w:rsid w:val="00BC1EFA"/>
    <w:rsid w:val="00BC2022"/>
    <w:rsid w:val="00BD0ABE"/>
    <w:rsid w:val="00BD2E32"/>
    <w:rsid w:val="00BD402F"/>
    <w:rsid w:val="00BD4C8C"/>
    <w:rsid w:val="00BD7206"/>
    <w:rsid w:val="00BE5440"/>
    <w:rsid w:val="00BE55B2"/>
    <w:rsid w:val="00BE67B2"/>
    <w:rsid w:val="00BE7309"/>
    <w:rsid w:val="00BF12F7"/>
    <w:rsid w:val="00BF2111"/>
    <w:rsid w:val="00BF5FF8"/>
    <w:rsid w:val="00BF688C"/>
    <w:rsid w:val="00BF6CDF"/>
    <w:rsid w:val="00BF7776"/>
    <w:rsid w:val="00C004A6"/>
    <w:rsid w:val="00C00C8B"/>
    <w:rsid w:val="00C00FF7"/>
    <w:rsid w:val="00C0274F"/>
    <w:rsid w:val="00C03029"/>
    <w:rsid w:val="00C042C9"/>
    <w:rsid w:val="00C07142"/>
    <w:rsid w:val="00C07CD7"/>
    <w:rsid w:val="00C1031E"/>
    <w:rsid w:val="00C10323"/>
    <w:rsid w:val="00C1049A"/>
    <w:rsid w:val="00C111DB"/>
    <w:rsid w:val="00C150B0"/>
    <w:rsid w:val="00C1580D"/>
    <w:rsid w:val="00C265A9"/>
    <w:rsid w:val="00C2755D"/>
    <w:rsid w:val="00C30212"/>
    <w:rsid w:val="00C30E0B"/>
    <w:rsid w:val="00C333BD"/>
    <w:rsid w:val="00C422A4"/>
    <w:rsid w:val="00C44853"/>
    <w:rsid w:val="00C46EB2"/>
    <w:rsid w:val="00C50B97"/>
    <w:rsid w:val="00C51E7C"/>
    <w:rsid w:val="00C51F3F"/>
    <w:rsid w:val="00C52F87"/>
    <w:rsid w:val="00C60CEF"/>
    <w:rsid w:val="00C611A1"/>
    <w:rsid w:val="00C61C97"/>
    <w:rsid w:val="00C6405D"/>
    <w:rsid w:val="00C70059"/>
    <w:rsid w:val="00C714BD"/>
    <w:rsid w:val="00C7340C"/>
    <w:rsid w:val="00C74C41"/>
    <w:rsid w:val="00C778C5"/>
    <w:rsid w:val="00C81670"/>
    <w:rsid w:val="00C82775"/>
    <w:rsid w:val="00C87ADC"/>
    <w:rsid w:val="00C96835"/>
    <w:rsid w:val="00CA044E"/>
    <w:rsid w:val="00CA0833"/>
    <w:rsid w:val="00CA21DE"/>
    <w:rsid w:val="00CA2669"/>
    <w:rsid w:val="00CA42C9"/>
    <w:rsid w:val="00CA69C5"/>
    <w:rsid w:val="00CA7483"/>
    <w:rsid w:val="00CA75BA"/>
    <w:rsid w:val="00CB3370"/>
    <w:rsid w:val="00CB5CC0"/>
    <w:rsid w:val="00CB6AED"/>
    <w:rsid w:val="00CC4FA5"/>
    <w:rsid w:val="00CE1E93"/>
    <w:rsid w:val="00CE26C9"/>
    <w:rsid w:val="00CF2BF3"/>
    <w:rsid w:val="00CF2F9F"/>
    <w:rsid w:val="00CF4E19"/>
    <w:rsid w:val="00CF4E8A"/>
    <w:rsid w:val="00CF670C"/>
    <w:rsid w:val="00CF79B9"/>
    <w:rsid w:val="00D004C5"/>
    <w:rsid w:val="00D00FAC"/>
    <w:rsid w:val="00D01E10"/>
    <w:rsid w:val="00D02294"/>
    <w:rsid w:val="00D068BB"/>
    <w:rsid w:val="00D07245"/>
    <w:rsid w:val="00D07ADD"/>
    <w:rsid w:val="00D1117F"/>
    <w:rsid w:val="00D13A62"/>
    <w:rsid w:val="00D13FD1"/>
    <w:rsid w:val="00D14642"/>
    <w:rsid w:val="00D14703"/>
    <w:rsid w:val="00D202F7"/>
    <w:rsid w:val="00D237E7"/>
    <w:rsid w:val="00D25514"/>
    <w:rsid w:val="00D26D28"/>
    <w:rsid w:val="00D27844"/>
    <w:rsid w:val="00D3004E"/>
    <w:rsid w:val="00D31EC2"/>
    <w:rsid w:val="00D35E1E"/>
    <w:rsid w:val="00D36A22"/>
    <w:rsid w:val="00D42EC7"/>
    <w:rsid w:val="00D457E9"/>
    <w:rsid w:val="00D464B5"/>
    <w:rsid w:val="00D530DE"/>
    <w:rsid w:val="00D536B1"/>
    <w:rsid w:val="00D53E0D"/>
    <w:rsid w:val="00D57586"/>
    <w:rsid w:val="00D57F81"/>
    <w:rsid w:val="00D6099D"/>
    <w:rsid w:val="00D62118"/>
    <w:rsid w:val="00D63AA4"/>
    <w:rsid w:val="00D64001"/>
    <w:rsid w:val="00D67AA5"/>
    <w:rsid w:val="00D711CE"/>
    <w:rsid w:val="00D716D0"/>
    <w:rsid w:val="00D7218A"/>
    <w:rsid w:val="00D72278"/>
    <w:rsid w:val="00D735B3"/>
    <w:rsid w:val="00D74839"/>
    <w:rsid w:val="00D74D48"/>
    <w:rsid w:val="00D822B8"/>
    <w:rsid w:val="00D828B4"/>
    <w:rsid w:val="00D85313"/>
    <w:rsid w:val="00D85DD2"/>
    <w:rsid w:val="00D875E0"/>
    <w:rsid w:val="00D938F5"/>
    <w:rsid w:val="00D93DB4"/>
    <w:rsid w:val="00D9457B"/>
    <w:rsid w:val="00DA1F74"/>
    <w:rsid w:val="00DA24C9"/>
    <w:rsid w:val="00DA43BA"/>
    <w:rsid w:val="00DA4D6B"/>
    <w:rsid w:val="00DB002E"/>
    <w:rsid w:val="00DB2AD5"/>
    <w:rsid w:val="00DB37A4"/>
    <w:rsid w:val="00DB61C0"/>
    <w:rsid w:val="00DC1A6D"/>
    <w:rsid w:val="00DC2093"/>
    <w:rsid w:val="00DC4621"/>
    <w:rsid w:val="00DD0C9F"/>
    <w:rsid w:val="00DD5874"/>
    <w:rsid w:val="00DD5905"/>
    <w:rsid w:val="00DE0D4A"/>
    <w:rsid w:val="00DE0D58"/>
    <w:rsid w:val="00DE1176"/>
    <w:rsid w:val="00DE4724"/>
    <w:rsid w:val="00DE766C"/>
    <w:rsid w:val="00DE77DB"/>
    <w:rsid w:val="00DF3990"/>
    <w:rsid w:val="00DF4D7A"/>
    <w:rsid w:val="00DF4E3C"/>
    <w:rsid w:val="00DF50DB"/>
    <w:rsid w:val="00E00794"/>
    <w:rsid w:val="00E028B3"/>
    <w:rsid w:val="00E051B6"/>
    <w:rsid w:val="00E05980"/>
    <w:rsid w:val="00E06CCE"/>
    <w:rsid w:val="00E20410"/>
    <w:rsid w:val="00E214ED"/>
    <w:rsid w:val="00E241C8"/>
    <w:rsid w:val="00E2753E"/>
    <w:rsid w:val="00E309E9"/>
    <w:rsid w:val="00E32AD2"/>
    <w:rsid w:val="00E34C11"/>
    <w:rsid w:val="00E3502D"/>
    <w:rsid w:val="00E35986"/>
    <w:rsid w:val="00E4181C"/>
    <w:rsid w:val="00E432B4"/>
    <w:rsid w:val="00E46186"/>
    <w:rsid w:val="00E466C7"/>
    <w:rsid w:val="00E47ADA"/>
    <w:rsid w:val="00E70BB6"/>
    <w:rsid w:val="00E719C9"/>
    <w:rsid w:val="00E7670B"/>
    <w:rsid w:val="00E8072F"/>
    <w:rsid w:val="00E81A31"/>
    <w:rsid w:val="00E84F6C"/>
    <w:rsid w:val="00E85F57"/>
    <w:rsid w:val="00E875C5"/>
    <w:rsid w:val="00E87E12"/>
    <w:rsid w:val="00E926DA"/>
    <w:rsid w:val="00E92E06"/>
    <w:rsid w:val="00E95EC0"/>
    <w:rsid w:val="00EA0335"/>
    <w:rsid w:val="00EA2344"/>
    <w:rsid w:val="00EA2692"/>
    <w:rsid w:val="00EA3927"/>
    <w:rsid w:val="00EA4497"/>
    <w:rsid w:val="00EA58D3"/>
    <w:rsid w:val="00EB079A"/>
    <w:rsid w:val="00EB0E36"/>
    <w:rsid w:val="00EB1521"/>
    <w:rsid w:val="00EB1F95"/>
    <w:rsid w:val="00EB5BC2"/>
    <w:rsid w:val="00EB6D74"/>
    <w:rsid w:val="00EC00C5"/>
    <w:rsid w:val="00EC1ECE"/>
    <w:rsid w:val="00EC657B"/>
    <w:rsid w:val="00EC7DB7"/>
    <w:rsid w:val="00ED0A83"/>
    <w:rsid w:val="00ED288A"/>
    <w:rsid w:val="00ED34BB"/>
    <w:rsid w:val="00EE0C8B"/>
    <w:rsid w:val="00EE2FBA"/>
    <w:rsid w:val="00EF5862"/>
    <w:rsid w:val="00F00AAA"/>
    <w:rsid w:val="00F0308D"/>
    <w:rsid w:val="00F03366"/>
    <w:rsid w:val="00F05C9D"/>
    <w:rsid w:val="00F05F9F"/>
    <w:rsid w:val="00F0706F"/>
    <w:rsid w:val="00F07E41"/>
    <w:rsid w:val="00F102DF"/>
    <w:rsid w:val="00F12A5C"/>
    <w:rsid w:val="00F16725"/>
    <w:rsid w:val="00F169E2"/>
    <w:rsid w:val="00F17DDA"/>
    <w:rsid w:val="00F202B2"/>
    <w:rsid w:val="00F20B6D"/>
    <w:rsid w:val="00F22809"/>
    <w:rsid w:val="00F22B38"/>
    <w:rsid w:val="00F246B0"/>
    <w:rsid w:val="00F262DE"/>
    <w:rsid w:val="00F2750A"/>
    <w:rsid w:val="00F27E4F"/>
    <w:rsid w:val="00F316DB"/>
    <w:rsid w:val="00F32A1E"/>
    <w:rsid w:val="00F365B7"/>
    <w:rsid w:val="00F366C8"/>
    <w:rsid w:val="00F4313C"/>
    <w:rsid w:val="00F45EB3"/>
    <w:rsid w:val="00F47B82"/>
    <w:rsid w:val="00F51200"/>
    <w:rsid w:val="00F637A8"/>
    <w:rsid w:val="00F66A98"/>
    <w:rsid w:val="00F733AF"/>
    <w:rsid w:val="00F7343D"/>
    <w:rsid w:val="00F8110A"/>
    <w:rsid w:val="00F82CEB"/>
    <w:rsid w:val="00F84019"/>
    <w:rsid w:val="00F85F16"/>
    <w:rsid w:val="00F8688E"/>
    <w:rsid w:val="00F87F71"/>
    <w:rsid w:val="00F905A1"/>
    <w:rsid w:val="00F9207F"/>
    <w:rsid w:val="00F93427"/>
    <w:rsid w:val="00F94FD1"/>
    <w:rsid w:val="00F95869"/>
    <w:rsid w:val="00F95E47"/>
    <w:rsid w:val="00FA00BA"/>
    <w:rsid w:val="00FA1131"/>
    <w:rsid w:val="00FA3044"/>
    <w:rsid w:val="00FA3A23"/>
    <w:rsid w:val="00FB2E1E"/>
    <w:rsid w:val="00FB320B"/>
    <w:rsid w:val="00FB6511"/>
    <w:rsid w:val="00FB754F"/>
    <w:rsid w:val="00FC3BA6"/>
    <w:rsid w:val="00FC487D"/>
    <w:rsid w:val="00FC63A2"/>
    <w:rsid w:val="00FD1C79"/>
    <w:rsid w:val="00FD2CDE"/>
    <w:rsid w:val="00FD2F8F"/>
    <w:rsid w:val="00FD6846"/>
    <w:rsid w:val="00FD7AB6"/>
    <w:rsid w:val="00FE14FE"/>
    <w:rsid w:val="00FE4EB8"/>
    <w:rsid w:val="00FE541C"/>
    <w:rsid w:val="00FE5A69"/>
    <w:rsid w:val="00FE7196"/>
    <w:rsid w:val="00FF1247"/>
    <w:rsid w:val="00FF39AF"/>
    <w:rsid w:val="00FF50DA"/>
    <w:rsid w:val="00FF5209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5EEACA"/>
  <w15:docId w15:val="{26275001-5AC1-431B-A85E-E2F01094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35B"/>
    <w:rPr>
      <w:sz w:val="24"/>
      <w:szCs w:val="24"/>
      <w:lang w:eastAsia="en-US"/>
    </w:rPr>
  </w:style>
  <w:style w:type="paragraph" w:styleId="Naslov3">
    <w:name w:val="heading 3"/>
    <w:basedOn w:val="Normal"/>
    <w:link w:val="Naslov3Char"/>
    <w:uiPriority w:val="9"/>
    <w:qFormat/>
    <w:locked/>
    <w:rsid w:val="0086394A"/>
    <w:pPr>
      <w:spacing w:before="100" w:beforeAutospacing="1" w:after="100" w:afterAutospacing="1"/>
      <w:outlineLvl w:val="2"/>
    </w:pPr>
    <w:rPr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726300"/>
    <w:rPr>
      <w:rFonts w:cs="Times New Roman"/>
      <w:color w:val="0000FF"/>
      <w:u w:val="single"/>
    </w:rPr>
  </w:style>
  <w:style w:type="table" w:styleId="Reetkatablice">
    <w:name w:val="Table Grid"/>
    <w:basedOn w:val="Obinatablica"/>
    <w:rsid w:val="006E1658"/>
    <w:rPr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BF688C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link w:val="Zaglavlje"/>
    <w:uiPriority w:val="99"/>
    <w:locked/>
    <w:rsid w:val="00D25514"/>
    <w:rPr>
      <w:rFonts w:cs="Times New Roman"/>
      <w:sz w:val="24"/>
      <w:szCs w:val="24"/>
      <w:lang w:eastAsia="en-US"/>
    </w:rPr>
  </w:style>
  <w:style w:type="paragraph" w:styleId="Podnoje">
    <w:name w:val="footer"/>
    <w:basedOn w:val="Normal"/>
    <w:link w:val="PodnojeChar"/>
    <w:uiPriority w:val="99"/>
    <w:rsid w:val="00BF688C"/>
    <w:pPr>
      <w:tabs>
        <w:tab w:val="center" w:pos="4703"/>
        <w:tab w:val="right" w:pos="9406"/>
      </w:tabs>
    </w:pPr>
  </w:style>
  <w:style w:type="character" w:customStyle="1" w:styleId="PodnojeChar">
    <w:name w:val="Podnožje Char"/>
    <w:link w:val="Podnoje"/>
    <w:uiPriority w:val="99"/>
    <w:locked/>
    <w:rsid w:val="00D25514"/>
    <w:rPr>
      <w:rFonts w:cs="Times New Roman"/>
      <w:sz w:val="24"/>
      <w:szCs w:val="24"/>
      <w:lang w:eastAsia="en-US"/>
    </w:rPr>
  </w:style>
  <w:style w:type="paragraph" w:customStyle="1" w:styleId="InsideAddress">
    <w:name w:val="Inside Address"/>
    <w:basedOn w:val="Normal"/>
    <w:rsid w:val="003D34BF"/>
    <w:pPr>
      <w:ind w:left="835" w:right="-360"/>
    </w:pPr>
    <w:rPr>
      <w:sz w:val="20"/>
      <w:szCs w:val="20"/>
      <w:lang w:val="en-US"/>
    </w:rPr>
  </w:style>
  <w:style w:type="paragraph" w:styleId="Tijeloteksta">
    <w:name w:val="Body Text"/>
    <w:basedOn w:val="Normal"/>
    <w:link w:val="TijelotekstaChar"/>
    <w:rsid w:val="00ED288A"/>
    <w:pPr>
      <w:spacing w:before="100" w:beforeAutospacing="1" w:after="100" w:afterAutospacing="1"/>
    </w:pPr>
  </w:style>
  <w:style w:type="character" w:customStyle="1" w:styleId="TijelotekstaChar">
    <w:name w:val="Tijelo teksta Char"/>
    <w:link w:val="Tijeloteksta"/>
    <w:semiHidden/>
    <w:locked/>
    <w:rsid w:val="00D25514"/>
    <w:rPr>
      <w:rFonts w:cs="Times New Roman"/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rsid w:val="00AE38B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locked/>
    <w:rsid w:val="00AE38BF"/>
    <w:rPr>
      <w:rFonts w:ascii="Tahoma" w:hAnsi="Tahoma" w:cs="Tahoma"/>
      <w:sz w:val="16"/>
      <w:szCs w:val="16"/>
      <w:lang w:eastAsia="en-US"/>
    </w:rPr>
  </w:style>
  <w:style w:type="character" w:styleId="Naglaeno">
    <w:name w:val="Strong"/>
    <w:uiPriority w:val="22"/>
    <w:qFormat/>
    <w:locked/>
    <w:rsid w:val="00637D13"/>
    <w:rPr>
      <w:b/>
      <w:bCs/>
    </w:rPr>
  </w:style>
  <w:style w:type="paragraph" w:styleId="Odlomakpopisa">
    <w:name w:val="List Paragraph"/>
    <w:basedOn w:val="Normal"/>
    <w:uiPriority w:val="34"/>
    <w:qFormat/>
    <w:rsid w:val="00453447"/>
    <w:pPr>
      <w:ind w:left="708"/>
    </w:pPr>
  </w:style>
  <w:style w:type="paragraph" w:customStyle="1" w:styleId="Default">
    <w:name w:val="Default"/>
    <w:rsid w:val="006463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hr-HR"/>
    </w:rPr>
  </w:style>
  <w:style w:type="character" w:styleId="Brojstranice">
    <w:name w:val="page number"/>
    <w:basedOn w:val="Zadanifontodlomka"/>
    <w:rsid w:val="00117233"/>
  </w:style>
  <w:style w:type="paragraph" w:styleId="StandardWeb">
    <w:name w:val="Normal (Web)"/>
    <w:basedOn w:val="Normal"/>
    <w:uiPriority w:val="99"/>
    <w:unhideWhenUsed/>
    <w:rsid w:val="0060516F"/>
    <w:pPr>
      <w:spacing w:before="100" w:beforeAutospacing="1" w:after="100" w:afterAutospacing="1"/>
    </w:pPr>
    <w:rPr>
      <w:rFonts w:eastAsiaTheme="minorEastAsia"/>
      <w:lang w:eastAsia="zh-CN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57FC5"/>
    <w:rPr>
      <w:color w:val="605E5C"/>
      <w:shd w:val="clear" w:color="auto" w:fill="E1DFDD"/>
    </w:rPr>
  </w:style>
  <w:style w:type="character" w:customStyle="1" w:styleId="Naslov3Char">
    <w:name w:val="Naslov 3 Char"/>
    <w:basedOn w:val="Zadanifontodlomka"/>
    <w:link w:val="Naslov3"/>
    <w:uiPriority w:val="9"/>
    <w:rsid w:val="0086394A"/>
    <w:rPr>
      <w:b/>
      <w:bCs/>
      <w:sz w:val="27"/>
      <w:szCs w:val="27"/>
      <w:lang w:eastAsia="hr-HR"/>
    </w:rPr>
  </w:style>
  <w:style w:type="character" w:customStyle="1" w:styleId="g2">
    <w:name w:val="g2"/>
    <w:basedOn w:val="Zadanifontodlomka"/>
    <w:rsid w:val="00CF4E19"/>
  </w:style>
  <w:style w:type="character" w:styleId="Nerijeenospominjanje">
    <w:name w:val="Unresolved Mention"/>
    <w:basedOn w:val="Zadanifontodlomka"/>
    <w:uiPriority w:val="99"/>
    <w:semiHidden/>
    <w:unhideWhenUsed/>
    <w:rsid w:val="004958A2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semiHidden/>
    <w:unhideWhenUsed/>
    <w:rsid w:val="0045798F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45798F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45798F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45798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45798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mailto:vesna.plavsic@zlatneruke.hr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0.jpeg"/><Relationship Id="rId29" Type="http://schemas.openxmlformats.org/officeDocument/2006/relationships/image" Target="media/image7.jpeg"/><Relationship Id="rId11" Type="http://schemas.openxmlformats.org/officeDocument/2006/relationships/hyperlink" Target="mailto:rozina.milcic@gmail.com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openxmlformats.org/officeDocument/2006/relationships/hyperlink" Target="mailto:rozina.milcic@gmail.com" TargetMode="External"/><Relationship Id="rId14" Type="http://schemas.openxmlformats.org/officeDocument/2006/relationships/hyperlink" Target="mailto:zeljko.gucunski@dentalgrupa.hr" TargetMode="External"/><Relationship Id="rId22" Type="http://schemas.openxmlformats.org/officeDocument/2006/relationships/hyperlink" Target="mailto:zeljko.gucunski@dentalgrupa.hr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mailto:rpavlicic@gmail.com" TargetMode="External"/><Relationship Id="rId17" Type="http://schemas.openxmlformats.org/officeDocument/2006/relationships/hyperlink" Target="mailto:rossom@net.hr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header" Target="header2.xml"/><Relationship Id="rId20" Type="http://schemas.openxmlformats.org/officeDocument/2006/relationships/hyperlink" Target="mailto:rpavlicic@gmail.com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vmlinarevic11@gmail.com" TargetMode="External"/><Relationship Id="rId23" Type="http://schemas.openxmlformats.org/officeDocument/2006/relationships/hyperlink" Target="mailto:vmlinarevic11@gmail.com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hyperlink" Target="mailto:branka.polic1@gmail.com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ossom@net.hr" TargetMode="External"/><Relationship Id="rId13" Type="http://schemas.openxmlformats.org/officeDocument/2006/relationships/hyperlink" Target="mailto:vesna.plavsic@zlatneruke.hr" TargetMode="External"/><Relationship Id="rId18" Type="http://schemas.openxmlformats.org/officeDocument/2006/relationships/hyperlink" Target="mailto:branka.polic1@gmail.com" TargetMode="External"/><Relationship Id="rId39" Type="http://schemas.openxmlformats.org/officeDocument/2006/relationships/image" Target="media/image17.jpeg"/><Relationship Id="rId34" Type="http://schemas.openxmlformats.org/officeDocument/2006/relationships/image" Target="media/image12.jpeg"/><Relationship Id="rId50" Type="http://schemas.openxmlformats.org/officeDocument/2006/relationships/image" Target="media/image28.jpeg"/><Relationship Id="rId55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ola\Desktop\Memorandum%20Lions%20guvern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5BDCF-8978-46D8-8095-F82BA16A8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Lions guverner</Template>
  <TotalTime>1</TotalTime>
  <Pages>12</Pages>
  <Words>1812</Words>
  <Characters>10334</Characters>
  <Application>Microsoft Office Word</Application>
  <DocSecurity>0</DocSecurity>
  <Lines>86</Lines>
  <Paragraphs>24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69</vt:i4>
      </vt:variant>
    </vt:vector>
  </HeadingPairs>
  <TitlesOfParts>
    <vt:vector size="71" baseType="lpstr">
      <vt:lpstr/>
      <vt:lpstr/>
      <vt:lpstr>        </vt:lpstr>
      <vt:lpstr>        </vt:lpstr>
      <vt:lpstr>        </vt:lpstr>
      <vt:lpstr>        5.7.2024. „Zelena festa“ – Dudanov park K. Kambelovac. </vt:lpstr>
      <vt:lpstr>        Povjerenstvo se pridružIlo humanitarnoj akcijI udruge „Kuća sretnog djetinjstva“</vt:lpstr>
      <vt:lpstr>        /                  /</vt:lpstr>
      <vt:lpstr>        /   /</vt:lpstr>
      <vt:lpstr>        </vt:lpstr>
      <vt:lpstr>        </vt:lpstr>
      <vt:lpstr>        </vt:lpstr>
      <vt:lpstr>        6.10.2024. „Rice for the cure“</vt:lpstr>
      <vt:lpstr>        Povjerenstvo i Lionsi Regije jug sudjelovali su na tradicionalnoj utrci za podrš</vt:lpstr>
      <vt:lpstr>        / /</vt:lpstr>
      <vt:lpstr>        </vt:lpstr>
      <vt:lpstr>        /        /</vt:lpstr>
      <vt:lpstr>        </vt:lpstr>
      <vt:lpstr>        12.10.2024. Korak zajedno - za Marjan</vt:lpstr>
      <vt:lpstr>        Povjerenstvo i lionsi Distrikta 126 Hrvatska su se priključili akciji Kluba Nord</vt:lpstr>
      <vt:lpstr>        . </vt:lpstr>
      <vt:lpstr>        /  </vt:lpstr>
      <vt:lpstr>        </vt:lpstr>
      <vt:lpstr>        /</vt:lpstr>
      <vt:lpstr>        </vt:lpstr>
      <vt:lpstr>        </vt:lpstr>
      <vt:lpstr>        </vt:lpstr>
      <vt:lpstr>        12.10.2024.</vt:lpstr>
      <vt:lpstr>        Članica povjerenstva Vesna Plavšić i LC Pula organizirali su hodanje park-šumom </vt:lpstr>
      <vt:lpstr>        /   /</vt:lpstr>
      <vt:lpstr>        </vt:lpstr>
      <vt:lpstr>        /</vt:lpstr>
      <vt:lpstr>        </vt:lpstr>
      <vt:lpstr>        </vt:lpstr>
      <vt:lpstr>        </vt:lpstr>
      <vt:lpstr>        15.10.2024. </vt:lpstr>
      <vt:lpstr>        Povjerenstvo je uplatilo 300 eura pomoći na račun stradalih od poplava u Bosni i</vt:lpstr>
      <vt:lpstr>        </vt:lpstr>
      <vt:lpstr>        19.12.2024. Povjerenstvo je uz pomoč članice Roze Milčić i LC Kontesa Nera te At</vt:lpstr>
      <vt:lpstr>        /</vt:lpstr>
      <vt:lpstr>        </vt:lpstr>
      <vt:lpstr>        </vt:lpstr>
      <vt:lpstr>        </vt:lpstr>
      <vt:lpstr>        20.12.2024. LC Pula i članica Povjerenstva Vesna Plavšić podijelili su 300 božić</vt:lpstr>
      <vt:lpstr>        </vt:lpstr>
      <vt:lpstr>        /   /</vt:lpstr>
      <vt:lpstr>        </vt:lpstr>
      <vt:lpstr>        </vt:lpstr>
      <vt:lpstr>        21.1.2025. Povjerenstvo uz inicjativu Roze Milčić i donaciju Studenca podijelilo</vt:lpstr>
      <vt:lpstr>        </vt:lpstr>
      <vt:lpstr>        29.01.24. Umjetnost na dlanu - Mladi za mlade </vt:lpstr>
      <vt:lpstr>        U organizaciji Povjerenstva za prevenciju nasilja Districta 126 Hrvatska i Lions</vt:lpstr>
      <vt:lpstr>        /    /</vt:lpstr>
      <vt:lpstr>        /       /</vt:lpstr>
      <vt:lpstr>        / </vt:lpstr>
      <vt:lpstr>        Akcije planirane do 30.6.2025.: </vt:lpstr>
      <vt:lpstr>        Maskenbal za djecu Centra Maestral</vt:lpstr>
      <vt:lpstr>        Okrugli stol s temom prevencija nasilja</vt:lpstr>
      <vt:lpstr>        Edukacija mladih u farmaceutskoj struci (radionica s djecom Maestrala u ljekarni</vt:lpstr>
      <vt:lpstr>        </vt:lpstr>
      <vt:lpstr>        </vt:lpstr>
      <vt:lpstr>        PLOVIMO ZAJEDNO MOREM DOBROTE!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</vt:vector>
  </TitlesOfParts>
  <Company>Ivora</Company>
  <LinksUpToDate>false</LinksUpToDate>
  <CharactersWithSpaces>12122</CharactersWithSpaces>
  <SharedDoc>false</SharedDoc>
  <HLinks>
    <vt:vector size="24" baseType="variant">
      <vt:variant>
        <vt:i4>7929929</vt:i4>
      </vt:variant>
      <vt:variant>
        <vt:i4>9</vt:i4>
      </vt:variant>
      <vt:variant>
        <vt:i4>0</vt:i4>
      </vt:variant>
      <vt:variant>
        <vt:i4>5</vt:i4>
      </vt:variant>
      <vt:variant>
        <vt:lpwstr>mailto:rpavlicic@gmail.com</vt:lpwstr>
      </vt:variant>
      <vt:variant>
        <vt:lpwstr/>
      </vt:variant>
      <vt:variant>
        <vt:i4>3604569</vt:i4>
      </vt:variant>
      <vt:variant>
        <vt:i4>6</vt:i4>
      </vt:variant>
      <vt:variant>
        <vt:i4>0</vt:i4>
      </vt:variant>
      <vt:variant>
        <vt:i4>5</vt:i4>
      </vt:variant>
      <vt:variant>
        <vt:lpwstr>mailto:vesna.plavsic@zlatneruke.hr</vt:lpwstr>
      </vt:variant>
      <vt:variant>
        <vt:lpwstr/>
      </vt:variant>
      <vt:variant>
        <vt:i4>7077908</vt:i4>
      </vt:variant>
      <vt:variant>
        <vt:i4>3</vt:i4>
      </vt:variant>
      <vt:variant>
        <vt:i4>0</vt:i4>
      </vt:variant>
      <vt:variant>
        <vt:i4>5</vt:i4>
      </vt:variant>
      <vt:variant>
        <vt:lpwstr>mailto:branimir.milcic@zg.t-com.hr</vt:lpwstr>
      </vt:variant>
      <vt:variant>
        <vt:lpwstr/>
      </vt:variant>
      <vt:variant>
        <vt:i4>2555968</vt:i4>
      </vt:variant>
      <vt:variant>
        <vt:i4>0</vt:i4>
      </vt:variant>
      <vt:variant>
        <vt:i4>0</vt:i4>
      </vt:variant>
      <vt:variant>
        <vt:i4>5</vt:i4>
      </vt:variant>
      <vt:variant>
        <vt:lpwstr>mailto:rozina.milcic@gmail.com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Nikola</dc:creator>
  <cp:lastModifiedBy>Branka</cp:lastModifiedBy>
  <cp:revision>2</cp:revision>
  <cp:lastPrinted>2022-11-05T11:38:00Z</cp:lastPrinted>
  <dcterms:created xsi:type="dcterms:W3CDTF">2026-03-01T16:24:00Z</dcterms:created>
  <dcterms:modified xsi:type="dcterms:W3CDTF">2026-03-01T16:24:00Z</dcterms:modified>
</cp:coreProperties>
</file>